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817"/>
        <w:gridCol w:w="282"/>
        <w:gridCol w:w="1841"/>
        <w:gridCol w:w="565"/>
        <w:gridCol w:w="2133"/>
      </w:tblGrid>
      <w:tr w:rsidR="00796197" w14:paraId="09E62BC8" w14:textId="77777777" w:rsidTr="0BE71B51">
        <w:tc>
          <w:tcPr>
            <w:tcW w:w="9638" w:type="dxa"/>
            <w:gridSpan w:val="5"/>
            <w:tcBorders>
              <w:bottom w:val="single" w:sz="4" w:space="0" w:color="000000" w:themeColor="text1"/>
            </w:tcBorders>
          </w:tcPr>
          <w:p w14:paraId="28DEA247" w14:textId="77777777" w:rsidR="00796197" w:rsidRDefault="001A0121">
            <w:pPr>
              <w:pStyle w:val="TableContents"/>
              <w:jc w:val="center"/>
              <w:rPr>
                <w:b/>
                <w:bCs/>
                <w:spacing w:val="20"/>
                <w:sz w:val="28"/>
                <w:szCs w:val="28"/>
              </w:rPr>
            </w:pPr>
            <w:r w:rsidRPr="00C4121E">
              <w:rPr>
                <w:b/>
                <w:noProof/>
                <w:spacing w:val="20"/>
                <w:sz w:val="26"/>
                <w:szCs w:val="26"/>
                <w:lang w:eastAsia="lt-LT" w:bidi="ar-SA"/>
              </w:rPr>
              <w:drawing>
                <wp:inline distT="0" distB="0" distL="0" distR="0" wp14:anchorId="18242A26" wp14:editId="3E71B764">
                  <wp:extent cx="523875" cy="619125"/>
                  <wp:effectExtent l="0" t="0" r="0" b="0"/>
                  <wp:docPr id="1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3875" cy="619125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alpha val="0"/>
                            </a:srgbClr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00436E4" w14:textId="77777777" w:rsidR="00796197" w:rsidRPr="006E5E6B" w:rsidRDefault="00796197">
            <w:pPr>
              <w:pStyle w:val="TableContents"/>
              <w:spacing w:before="113" w:after="113"/>
              <w:jc w:val="center"/>
              <w:rPr>
                <w:b/>
                <w:bCs/>
                <w:spacing w:val="20"/>
              </w:rPr>
            </w:pPr>
            <w:bookmarkStart w:id="0" w:name="DDE_LINK"/>
            <w:r w:rsidRPr="006E5E6B">
              <w:rPr>
                <w:b/>
                <w:bCs/>
                <w:spacing w:val="20"/>
              </w:rPr>
              <w:t>LIETUVOS RESPUBLIKOS APLINKOS MINISTERIJA</w:t>
            </w:r>
          </w:p>
          <w:p w14:paraId="3CBA8C0A" w14:textId="77777777" w:rsidR="00796197" w:rsidRPr="006E5E6B" w:rsidRDefault="00205479">
            <w:pPr>
              <w:pStyle w:val="TableContents"/>
              <w:jc w:val="center"/>
              <w:rPr>
                <w:rFonts w:cs="Times New Roman"/>
                <w:spacing w:val="12"/>
                <w:sz w:val="16"/>
                <w:szCs w:val="16"/>
              </w:rPr>
            </w:pPr>
            <w:r w:rsidRPr="006E5E6B">
              <w:rPr>
                <w:rFonts w:cs="Times New Roman"/>
                <w:spacing w:val="12"/>
                <w:sz w:val="16"/>
                <w:szCs w:val="16"/>
              </w:rPr>
              <w:t>B</w:t>
            </w:r>
            <w:r w:rsidR="00796197" w:rsidRPr="006E5E6B">
              <w:rPr>
                <w:rFonts w:cs="Times New Roman"/>
                <w:spacing w:val="12"/>
                <w:sz w:val="16"/>
                <w:szCs w:val="16"/>
              </w:rPr>
              <w:t>iud</w:t>
            </w:r>
            <w:r w:rsidR="00342850" w:rsidRPr="006E5E6B">
              <w:rPr>
                <w:rFonts w:cs="Times New Roman"/>
                <w:spacing w:val="12"/>
                <w:sz w:val="16"/>
                <w:szCs w:val="16"/>
              </w:rPr>
              <w:t>žetinė įstaiga, A. Jakšto g. 4</w:t>
            </w:r>
            <w:r w:rsidR="00796197" w:rsidRPr="006E5E6B">
              <w:rPr>
                <w:rFonts w:cs="Times New Roman"/>
                <w:spacing w:val="12"/>
                <w:sz w:val="16"/>
                <w:szCs w:val="16"/>
              </w:rPr>
              <w:t>, LT-01105 Vilnius,</w:t>
            </w:r>
          </w:p>
          <w:p w14:paraId="5B9B32D9" w14:textId="77777777" w:rsidR="00796197" w:rsidRPr="006E5E6B" w:rsidRDefault="00E33BE9">
            <w:pPr>
              <w:pStyle w:val="TableContents"/>
              <w:jc w:val="center"/>
              <w:rPr>
                <w:rFonts w:cs="Times New Roman"/>
                <w:spacing w:val="12"/>
                <w:sz w:val="16"/>
                <w:szCs w:val="16"/>
              </w:rPr>
            </w:pPr>
            <w:r w:rsidRPr="006E5E6B">
              <w:rPr>
                <w:rFonts w:cs="Times New Roman"/>
                <w:spacing w:val="12"/>
                <w:sz w:val="16"/>
                <w:szCs w:val="16"/>
              </w:rPr>
              <w:t>tel</w:t>
            </w:r>
            <w:r w:rsidR="007E464C" w:rsidRPr="006E5E6B">
              <w:rPr>
                <w:rFonts w:cs="Times New Roman"/>
                <w:spacing w:val="12"/>
                <w:sz w:val="16"/>
                <w:szCs w:val="16"/>
              </w:rPr>
              <w:t>.</w:t>
            </w:r>
            <w:r w:rsidR="006E5E6B" w:rsidRPr="00DC6340">
              <w:rPr>
                <w:rFonts w:cs="Times New Roman"/>
                <w:spacing w:val="12"/>
                <w:sz w:val="16"/>
                <w:szCs w:val="16"/>
              </w:rPr>
              <w:t> +370 626 22 252</w:t>
            </w:r>
            <w:r w:rsidR="009E794B" w:rsidRPr="006E5E6B">
              <w:rPr>
                <w:rFonts w:cs="Times New Roman"/>
                <w:spacing w:val="12"/>
                <w:sz w:val="16"/>
                <w:szCs w:val="16"/>
              </w:rPr>
              <w:t xml:space="preserve">, </w:t>
            </w:r>
            <w:r w:rsidR="003728E1" w:rsidRPr="006E5E6B">
              <w:rPr>
                <w:rFonts w:cs="Times New Roman"/>
                <w:spacing w:val="12"/>
                <w:sz w:val="16"/>
                <w:szCs w:val="16"/>
              </w:rPr>
              <w:t xml:space="preserve">el. p. </w:t>
            </w:r>
            <w:proofErr w:type="spellStart"/>
            <w:r w:rsidR="003728E1" w:rsidRPr="006E5E6B">
              <w:rPr>
                <w:rFonts w:cs="Times New Roman"/>
                <w:spacing w:val="12"/>
                <w:sz w:val="16"/>
                <w:szCs w:val="16"/>
              </w:rPr>
              <w:t>info@am.lt</w:t>
            </w:r>
            <w:proofErr w:type="spellEnd"/>
            <w:r w:rsidR="003728E1" w:rsidRPr="006E5E6B">
              <w:rPr>
                <w:rFonts w:cs="Times New Roman"/>
                <w:spacing w:val="12"/>
                <w:sz w:val="16"/>
                <w:szCs w:val="16"/>
              </w:rPr>
              <w:t>, http</w:t>
            </w:r>
            <w:r w:rsidR="00E81E92" w:rsidRPr="006E5E6B">
              <w:rPr>
                <w:rFonts w:cs="Times New Roman"/>
                <w:spacing w:val="12"/>
                <w:sz w:val="16"/>
                <w:szCs w:val="16"/>
              </w:rPr>
              <w:t>s</w:t>
            </w:r>
            <w:r w:rsidR="003728E1" w:rsidRPr="006E5E6B">
              <w:rPr>
                <w:rFonts w:cs="Times New Roman"/>
                <w:spacing w:val="12"/>
                <w:sz w:val="16"/>
                <w:szCs w:val="16"/>
              </w:rPr>
              <w:t>://</w:t>
            </w:r>
            <w:r w:rsidR="00796197" w:rsidRPr="006E5E6B">
              <w:rPr>
                <w:rFonts w:cs="Times New Roman"/>
                <w:spacing w:val="12"/>
                <w:sz w:val="16"/>
                <w:szCs w:val="16"/>
              </w:rPr>
              <w:t>am.</w:t>
            </w:r>
            <w:r w:rsidR="003728E1" w:rsidRPr="006E5E6B">
              <w:rPr>
                <w:rFonts w:cs="Times New Roman"/>
                <w:spacing w:val="12"/>
                <w:sz w:val="16"/>
                <w:szCs w:val="16"/>
              </w:rPr>
              <w:t>lrv.</w:t>
            </w:r>
            <w:r w:rsidR="00796197" w:rsidRPr="006E5E6B">
              <w:rPr>
                <w:rFonts w:cs="Times New Roman"/>
                <w:spacing w:val="12"/>
                <w:sz w:val="16"/>
                <w:szCs w:val="16"/>
              </w:rPr>
              <w:t>lt.</w:t>
            </w:r>
          </w:p>
          <w:p w14:paraId="6BFAA704" w14:textId="77777777" w:rsidR="00796197" w:rsidRDefault="00796197">
            <w:pPr>
              <w:pStyle w:val="TableContents"/>
              <w:jc w:val="center"/>
              <w:rPr>
                <w:rFonts w:ascii="Arial" w:hAnsi="Arial"/>
                <w:b/>
                <w:bCs/>
                <w:spacing w:val="12"/>
                <w:sz w:val="14"/>
                <w:szCs w:val="14"/>
              </w:rPr>
            </w:pPr>
            <w:r w:rsidRPr="006E5E6B">
              <w:rPr>
                <w:rFonts w:cs="Times New Roman"/>
                <w:spacing w:val="12"/>
                <w:sz w:val="16"/>
                <w:szCs w:val="16"/>
              </w:rPr>
              <w:t>Duomenys kaupiami ir saugomi Juridinių asmenų registre,</w:t>
            </w:r>
            <w:bookmarkEnd w:id="0"/>
            <w:r w:rsidRPr="006E5E6B">
              <w:rPr>
                <w:rFonts w:cs="Times New Roman"/>
                <w:spacing w:val="12"/>
                <w:sz w:val="16"/>
                <w:szCs w:val="16"/>
              </w:rPr>
              <w:t xml:space="preserve"> kodas 188602370</w:t>
            </w:r>
          </w:p>
        </w:tc>
      </w:tr>
      <w:tr w:rsidR="00796197" w14:paraId="1A5A08F4" w14:textId="77777777" w:rsidTr="0BE71B51">
        <w:tc>
          <w:tcPr>
            <w:tcW w:w="9638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</w:tcPr>
          <w:p w14:paraId="5E2A5DB6" w14:textId="77777777" w:rsidR="00796197" w:rsidRDefault="00796197">
            <w:pPr>
              <w:pStyle w:val="TableContents"/>
            </w:pPr>
          </w:p>
        </w:tc>
      </w:tr>
      <w:tr w:rsidR="00796197" w14:paraId="543A7E9E" w14:textId="77777777" w:rsidTr="0BE71B51">
        <w:trPr>
          <w:cantSplit/>
          <w:trHeight w:val="340"/>
        </w:trPr>
        <w:tc>
          <w:tcPr>
            <w:tcW w:w="4817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14:paraId="50177B66" w14:textId="63AAE952" w:rsidR="00D651F9" w:rsidRPr="00357427" w:rsidRDefault="00357427" w:rsidP="00585B04">
            <w:pPr>
              <w:pStyle w:val="TableContents"/>
              <w:rPr>
                <w:spacing w:val="10"/>
              </w:rPr>
            </w:pPr>
            <w:r w:rsidRPr="00357427">
              <w:rPr>
                <w:spacing w:val="10"/>
              </w:rPr>
              <w:t>Lietuvos Respublikos švietimo, mokslo ir sporto ministerijai</w:t>
            </w:r>
          </w:p>
          <w:p w14:paraId="4D6A6B37" w14:textId="77777777" w:rsidR="002F0D81" w:rsidRDefault="002F0D81" w:rsidP="002F0D81">
            <w:pPr>
              <w:pStyle w:val="paragraph"/>
              <w:spacing w:before="0" w:beforeAutospacing="0" w:after="0" w:afterAutospacing="0"/>
              <w:textAlignment w:val="baseline"/>
              <w:rPr>
                <w:sz w:val="16"/>
                <w:szCs w:val="16"/>
              </w:rPr>
            </w:pPr>
          </w:p>
          <w:p w14:paraId="4D62944F" w14:textId="13BB4A6B" w:rsidR="00357427" w:rsidRDefault="6A8204BD" w:rsidP="00585B04">
            <w:pPr>
              <w:pStyle w:val="TableContents"/>
            </w:pPr>
            <w:r>
              <w:t>Kopija</w:t>
            </w:r>
          </w:p>
          <w:p w14:paraId="6A04C2DE" w14:textId="77777777" w:rsidR="0098660A" w:rsidRPr="00357427" w:rsidRDefault="0098660A" w:rsidP="0098660A">
            <w:pPr>
              <w:pStyle w:val="TableContents"/>
            </w:pPr>
            <w:r w:rsidRPr="0BE71B51">
              <w:rPr>
                <w:rStyle w:val="normaltextrun"/>
              </w:rPr>
              <w:t>Lietuvos sveikatos mokslų universitetui</w:t>
            </w:r>
          </w:p>
          <w:p w14:paraId="5BBDDC19" w14:textId="755A7AB5" w:rsidR="0098660A" w:rsidRPr="00C63FD9" w:rsidRDefault="0098660A" w:rsidP="00585B04">
            <w:pPr>
              <w:pStyle w:val="TableContents"/>
            </w:pPr>
            <w:r w:rsidRPr="00C63FD9">
              <w:t>Lietuvos Respublikos Seimo Kaimo reikalų komitetui</w:t>
            </w:r>
          </w:p>
          <w:p w14:paraId="64100F06" w14:textId="2FF61CFD" w:rsidR="0098660A" w:rsidRDefault="0098660A" w:rsidP="00585B04">
            <w:pPr>
              <w:pStyle w:val="TableContents"/>
            </w:pPr>
            <w:r w:rsidRPr="00C63FD9">
              <w:t>Lietuvos Respublikos Seimo Aplinkos apsaugos komitetui</w:t>
            </w:r>
          </w:p>
          <w:p w14:paraId="3BED721C" w14:textId="19D52ECD" w:rsidR="006C1740" w:rsidRDefault="006C1740" w:rsidP="0BE71B51">
            <w:pPr>
              <w:pStyle w:val="TableContents"/>
              <w:rPr>
                <w:spacing w:val="10"/>
                <w:sz w:val="16"/>
                <w:szCs w:val="16"/>
              </w:rPr>
            </w:pPr>
            <w:r>
              <w:rPr>
                <w:spacing w:val="10"/>
              </w:rPr>
              <w:t>Lietuvos Respublikos žemės ūkio ministerijai</w:t>
            </w:r>
          </w:p>
          <w:p w14:paraId="3E302EAC" w14:textId="140992E5" w:rsidR="0066229B" w:rsidRDefault="0066229B" w:rsidP="0BE71B51">
            <w:pPr>
              <w:pStyle w:val="TableContents"/>
              <w:rPr>
                <w:spacing w:val="10"/>
                <w:sz w:val="16"/>
                <w:szCs w:val="16"/>
              </w:rPr>
            </w:pPr>
            <w:r>
              <w:rPr>
                <w:spacing w:val="10"/>
              </w:rPr>
              <w:t>Valstybinei maisto ir veterinarijos tarnybai</w:t>
            </w:r>
          </w:p>
          <w:p w14:paraId="6FDD4C5A" w14:textId="55A86304" w:rsidR="00D651F9" w:rsidRDefault="00D651F9" w:rsidP="00585B04">
            <w:pPr>
              <w:pStyle w:val="TableContents"/>
              <w:rPr>
                <w:spacing w:val="10"/>
              </w:rPr>
            </w:pPr>
          </w:p>
        </w:tc>
        <w:tc>
          <w:tcPr>
            <w:tcW w:w="282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17C704BF" w14:textId="77777777" w:rsidR="00796197" w:rsidRDefault="00796197">
            <w:pPr>
              <w:ind w:right="67"/>
              <w:jc w:val="right"/>
              <w:rPr>
                <w:spacing w:val="10"/>
              </w:rPr>
            </w:pPr>
          </w:p>
        </w:tc>
        <w:tc>
          <w:tcPr>
            <w:tcW w:w="184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490DC42A" w14:textId="754DBFA7" w:rsidR="00796197" w:rsidRDefault="00796197">
            <w:pPr>
              <w:pStyle w:val="TableContents"/>
              <w:ind w:right="67"/>
            </w:pPr>
          </w:p>
        </w:tc>
        <w:tc>
          <w:tcPr>
            <w:tcW w:w="565" w:type="dxa"/>
          </w:tcPr>
          <w:p w14:paraId="302B629D" w14:textId="77777777" w:rsidR="00796197" w:rsidRDefault="00796197">
            <w:pPr>
              <w:ind w:right="67"/>
              <w:jc w:val="right"/>
              <w:rPr>
                <w:spacing w:val="10"/>
              </w:rPr>
            </w:pPr>
            <w:r>
              <w:rPr>
                <w:spacing w:val="10"/>
              </w:rPr>
              <w:t>Nr.</w:t>
            </w:r>
          </w:p>
        </w:tc>
        <w:tc>
          <w:tcPr>
            <w:tcW w:w="2133" w:type="dxa"/>
          </w:tcPr>
          <w:p w14:paraId="0B72F555" w14:textId="0FEBC4A3" w:rsidR="00796197" w:rsidRDefault="00796197">
            <w:pPr>
              <w:pStyle w:val="TableContents"/>
              <w:ind w:right="67"/>
            </w:pPr>
          </w:p>
        </w:tc>
      </w:tr>
      <w:tr w:rsidR="00796197" w14:paraId="6341E578" w14:textId="77777777" w:rsidTr="0BE71B51">
        <w:trPr>
          <w:cantSplit/>
          <w:trHeight w:val="340"/>
        </w:trPr>
        <w:tc>
          <w:tcPr>
            <w:tcW w:w="4817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14:paraId="63184AD7" w14:textId="77777777" w:rsidR="00796197" w:rsidRDefault="00796197">
            <w:bookmarkStart w:id="1" w:name="_Hlk186798506"/>
          </w:p>
        </w:tc>
        <w:tc>
          <w:tcPr>
            <w:tcW w:w="282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35FBF2F9" w14:textId="77777777" w:rsidR="00796197" w:rsidRDefault="00796197">
            <w:pPr>
              <w:tabs>
                <w:tab w:val="left" w:pos="2869"/>
              </w:tabs>
              <w:ind w:right="67"/>
              <w:jc w:val="right"/>
              <w:rPr>
                <w:spacing w:val="10"/>
              </w:rPr>
            </w:pPr>
            <w:r>
              <w:rPr>
                <w:spacing w:val="10"/>
              </w:rPr>
              <w:t>Į</w:t>
            </w:r>
          </w:p>
        </w:tc>
        <w:tc>
          <w:tcPr>
            <w:tcW w:w="184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1DA4FE45" w14:textId="22D868C9" w:rsidR="00796197" w:rsidRDefault="00796197">
            <w:pPr>
              <w:pStyle w:val="TableContents"/>
              <w:ind w:right="67"/>
            </w:pPr>
          </w:p>
        </w:tc>
        <w:tc>
          <w:tcPr>
            <w:tcW w:w="565" w:type="dxa"/>
          </w:tcPr>
          <w:p w14:paraId="5DBB5F4D" w14:textId="77777777" w:rsidR="00796197" w:rsidRDefault="00796197">
            <w:pPr>
              <w:tabs>
                <w:tab w:val="left" w:pos="2869"/>
              </w:tabs>
              <w:ind w:right="67"/>
              <w:jc w:val="right"/>
              <w:rPr>
                <w:spacing w:val="10"/>
              </w:rPr>
            </w:pPr>
            <w:r>
              <w:rPr>
                <w:spacing w:val="10"/>
              </w:rPr>
              <w:t>Nr.</w:t>
            </w:r>
          </w:p>
        </w:tc>
        <w:tc>
          <w:tcPr>
            <w:tcW w:w="2133" w:type="dxa"/>
          </w:tcPr>
          <w:p w14:paraId="7843FCB0" w14:textId="099F9F22" w:rsidR="00796197" w:rsidRDefault="00796197">
            <w:pPr>
              <w:pStyle w:val="TableContents"/>
              <w:ind w:right="67"/>
            </w:pPr>
          </w:p>
        </w:tc>
      </w:tr>
      <w:bookmarkEnd w:id="1"/>
      <w:tr w:rsidR="00796197" w14:paraId="4FA3EA30" w14:textId="77777777" w:rsidTr="0BE71B51">
        <w:trPr>
          <w:cantSplit/>
        </w:trPr>
        <w:tc>
          <w:tcPr>
            <w:tcW w:w="4817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14:paraId="720D1E68" w14:textId="77777777" w:rsidR="00796197" w:rsidRDefault="00796197"/>
        </w:tc>
        <w:tc>
          <w:tcPr>
            <w:tcW w:w="4821" w:type="dxa"/>
            <w:gridSpan w:val="4"/>
            <w:tcMar>
              <w:top w:w="0" w:type="dxa"/>
              <w:left w:w="0" w:type="dxa"/>
              <w:bottom w:w="0" w:type="dxa"/>
              <w:right w:w="0" w:type="dxa"/>
            </w:tcMar>
          </w:tcPr>
          <w:p w14:paraId="7C54789C" w14:textId="77777777" w:rsidR="00796197" w:rsidRDefault="00796197">
            <w:pPr>
              <w:tabs>
                <w:tab w:val="left" w:pos="2869"/>
              </w:tabs>
              <w:ind w:right="67"/>
              <w:rPr>
                <w:spacing w:val="10"/>
              </w:rPr>
            </w:pPr>
            <w:bookmarkStart w:id="2" w:name="_GoBack"/>
            <w:bookmarkEnd w:id="2"/>
          </w:p>
        </w:tc>
      </w:tr>
      <w:tr w:rsidR="00796197" w14:paraId="0D8A220E" w14:textId="77777777" w:rsidTr="0BE71B51">
        <w:trPr>
          <w:trHeight w:val="340"/>
        </w:trPr>
        <w:tc>
          <w:tcPr>
            <w:tcW w:w="9638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</w:tcPr>
          <w:p w14:paraId="5E5C1478" w14:textId="5410F0A6" w:rsidR="00796197" w:rsidRDefault="00D651F9" w:rsidP="007834D3">
            <w:pPr>
              <w:pStyle w:val="TableContents"/>
              <w:spacing w:line="276" w:lineRule="auto"/>
              <w:rPr>
                <w:b/>
                <w:bCs/>
              </w:rPr>
            </w:pPr>
            <w:r w:rsidRPr="00D651F9">
              <w:rPr>
                <w:b/>
                <w:bCs/>
                <w:caps/>
              </w:rPr>
              <w:t>DĖL VETERINARINĖS MEDICINOS REZIDENTŪROS VIETŲ SKAIČIAUS 202</w:t>
            </w:r>
            <w:r w:rsidR="0098660A">
              <w:rPr>
                <w:b/>
                <w:bCs/>
                <w:caps/>
              </w:rPr>
              <w:t>6</w:t>
            </w:r>
            <w:r w:rsidR="00357427">
              <w:rPr>
                <w:b/>
                <w:bCs/>
                <w:caps/>
              </w:rPr>
              <w:t> metais</w:t>
            </w:r>
          </w:p>
        </w:tc>
      </w:tr>
    </w:tbl>
    <w:p w14:paraId="07491A21" w14:textId="4EF6D4A8" w:rsidR="00173BFB" w:rsidRDefault="00173BFB" w:rsidP="00935919">
      <w:pPr>
        <w:pStyle w:val="Pagrindinistekstas"/>
        <w:spacing w:line="276" w:lineRule="auto"/>
        <w:ind w:firstLine="0"/>
      </w:pPr>
    </w:p>
    <w:p w14:paraId="39768CEA" w14:textId="5EED9282" w:rsidR="56B671D2" w:rsidRDefault="00D651F9" w:rsidP="00F60B60">
      <w:pPr>
        <w:pStyle w:val="TableContents"/>
        <w:spacing w:line="276" w:lineRule="auto"/>
        <w:ind w:firstLine="709"/>
        <w:rPr>
          <w:rFonts w:eastAsia="Times New Roman" w:cs="Times New Roman"/>
        </w:rPr>
      </w:pPr>
      <w:r>
        <w:t xml:space="preserve">Lietuvos Respublikos aplinkos ministerija, </w:t>
      </w:r>
      <w:r w:rsidR="007E5929">
        <w:t xml:space="preserve">vykdydama </w:t>
      </w:r>
      <w:r w:rsidR="00B11DB8">
        <w:t>Lietuvos Respublikos mokslo ir studijų įstatymo 77 straipsnio 11 dal</w:t>
      </w:r>
      <w:r w:rsidR="008779AF">
        <w:t xml:space="preserve">į </w:t>
      </w:r>
      <w:r w:rsidR="143B789B" w:rsidRPr="02D9843A">
        <w:rPr>
          <w:rFonts w:eastAsia="Times New Roman" w:cs="Times New Roman"/>
        </w:rPr>
        <w:t>ir Valstybės biudžeto asignavimų, skirtų veterinarijos gydytojo rezidento pareiginei algai mokėti, paskirstymo veterinarinės medicinos rezidentūros bazėms tvarkos aprašo, patvirtinto</w:t>
      </w:r>
      <w:r w:rsidR="00B11DB8" w:rsidRPr="02D9843A">
        <w:rPr>
          <w:rFonts w:eastAsia="Times New Roman" w:cs="Times New Roman"/>
        </w:rPr>
        <w:t xml:space="preserve"> Lietuvos Respublikos </w:t>
      </w:r>
      <w:r w:rsidR="143B789B" w:rsidRPr="02D9843A">
        <w:rPr>
          <w:rFonts w:eastAsia="Times New Roman" w:cs="Times New Roman"/>
        </w:rPr>
        <w:t>žemės ūkio ministro ir Lietuvos Respublikos aplinkos ministro 2024 m. gruodžio 12 d. įsakymu Nr. 3D-838/D1-467</w:t>
      </w:r>
      <w:r w:rsidR="00543B5A" w:rsidRPr="02D9843A">
        <w:rPr>
          <w:rFonts w:eastAsia="Times New Roman" w:cs="Times New Roman"/>
        </w:rPr>
        <w:t>,</w:t>
      </w:r>
      <w:r w:rsidR="143B789B" w:rsidRPr="02D9843A">
        <w:rPr>
          <w:rFonts w:eastAsia="Times New Roman" w:cs="Times New Roman"/>
        </w:rPr>
        <w:t xml:space="preserve"> 11 punkt</w:t>
      </w:r>
      <w:r w:rsidR="00F60B60">
        <w:rPr>
          <w:rFonts w:eastAsia="Times New Roman" w:cs="Times New Roman"/>
        </w:rPr>
        <w:t>ą</w:t>
      </w:r>
      <w:r w:rsidR="143B789B" w:rsidRPr="02D9843A">
        <w:rPr>
          <w:rFonts w:eastAsia="Times New Roman" w:cs="Times New Roman"/>
        </w:rPr>
        <w:t xml:space="preserve">, </w:t>
      </w:r>
      <w:r w:rsidR="0098660A" w:rsidRPr="0098660A">
        <w:rPr>
          <w:rFonts w:eastAsia="Times New Roman" w:cs="Times New Roman"/>
        </w:rPr>
        <w:t xml:space="preserve">siūlo į veterinarinės medicinos rezidentūros studijų studentų, priimamų į aukštąsias mokyklas 2026 metais, studijoms valstybės finansuojamose studijų vietose sąrašą įrašyti, kad į Lietuvos sveikatos mokslų universitetą planuojama priimti </w:t>
      </w:r>
      <w:r w:rsidR="00F60B60">
        <w:rPr>
          <w:rFonts w:eastAsia="Times New Roman" w:cs="Times New Roman"/>
        </w:rPr>
        <w:t>6</w:t>
      </w:r>
      <w:r w:rsidR="0098660A" w:rsidRPr="0098660A">
        <w:rPr>
          <w:rFonts w:eastAsia="Times New Roman" w:cs="Times New Roman"/>
        </w:rPr>
        <w:t xml:space="preserve"> student</w:t>
      </w:r>
      <w:r w:rsidR="00F60B60">
        <w:rPr>
          <w:rFonts w:eastAsia="Times New Roman" w:cs="Times New Roman"/>
        </w:rPr>
        <w:t>us</w:t>
      </w:r>
      <w:r w:rsidR="0098660A" w:rsidRPr="0098660A">
        <w:rPr>
          <w:rFonts w:eastAsia="Times New Roman" w:cs="Times New Roman"/>
        </w:rPr>
        <w:t xml:space="preserve">, kuriems pareiginė alga bus mokama iš Lietuvos Respublikos </w:t>
      </w:r>
      <w:r w:rsidR="00F60B60">
        <w:rPr>
          <w:rFonts w:eastAsia="Times New Roman" w:cs="Times New Roman"/>
        </w:rPr>
        <w:t>aplinkos</w:t>
      </w:r>
      <w:r w:rsidR="0098660A" w:rsidRPr="0098660A">
        <w:rPr>
          <w:rFonts w:eastAsia="Times New Roman" w:cs="Times New Roman"/>
        </w:rPr>
        <w:t xml:space="preserve"> ministerijai skirtų valstybės biudžeto asignavimų, į šias veterinarijos studijų krypties programas:</w:t>
      </w:r>
      <w:r w:rsidR="00F60B60">
        <w:rPr>
          <w:rFonts w:eastAsia="Times New Roman" w:cs="Times New Roman"/>
        </w:rPr>
        <w:t xml:space="preserve"> </w:t>
      </w:r>
    </w:p>
    <w:p w14:paraId="1FAC4A9B" w14:textId="77777777" w:rsidR="001F7589" w:rsidRPr="001F7589" w:rsidRDefault="001F7589" w:rsidP="00F60B60">
      <w:pPr>
        <w:pStyle w:val="TableContents"/>
        <w:spacing w:line="276" w:lineRule="auto"/>
        <w:ind w:firstLine="709"/>
        <w:rPr>
          <w:sz w:val="20"/>
          <w:szCs w:val="20"/>
        </w:rPr>
      </w:pPr>
    </w:p>
    <w:tbl>
      <w:tblPr>
        <w:tblW w:w="4834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19"/>
        <w:gridCol w:w="1954"/>
        <w:gridCol w:w="4588"/>
        <w:gridCol w:w="6"/>
        <w:gridCol w:w="1740"/>
      </w:tblGrid>
      <w:tr w:rsidR="00270AFE" w:rsidRPr="00270AFE" w14:paraId="09E8178D" w14:textId="77777777" w:rsidTr="00026D96">
        <w:trPr>
          <w:trHeight w:val="327"/>
        </w:trPr>
        <w:tc>
          <w:tcPr>
            <w:tcW w:w="547" w:type="pct"/>
            <w:vAlign w:val="center"/>
            <w:hideMark/>
          </w:tcPr>
          <w:p w14:paraId="1E0A3A67" w14:textId="77777777" w:rsidR="00270AFE" w:rsidRPr="00270AFE" w:rsidRDefault="00270AFE" w:rsidP="00270AFE">
            <w:pPr>
              <w:overflowPunct w:val="0"/>
              <w:autoSpaceDE w:val="0"/>
              <w:autoSpaceDN w:val="0"/>
              <w:adjustRightInd w:val="0"/>
              <w:jc w:val="left"/>
              <w:textAlignment w:val="baseline"/>
              <w:rPr>
                <w:rFonts w:eastAsia="Times New Roman" w:cs="Times New Roman"/>
                <w:color w:val="000000"/>
                <w:lang w:eastAsia="lt-LT" w:bidi="ar-SA"/>
              </w:rPr>
            </w:pPr>
            <w:r w:rsidRPr="00270AFE">
              <w:rPr>
                <w:rFonts w:eastAsia="Times New Roman" w:cs="Times New Roman"/>
                <w:color w:val="000000"/>
                <w:lang w:eastAsia="lt-LT" w:bidi="ar-SA"/>
              </w:rPr>
              <w:t>Studijų kryptis</w:t>
            </w:r>
          </w:p>
        </w:tc>
        <w:tc>
          <w:tcPr>
            <w:tcW w:w="1050" w:type="pct"/>
            <w:vAlign w:val="center"/>
          </w:tcPr>
          <w:p w14:paraId="096F48FA" w14:textId="77777777" w:rsidR="00270AFE" w:rsidRPr="00270AFE" w:rsidRDefault="00270AFE" w:rsidP="00270A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eastAsia="Times New Roman" w:cs="Times New Roman"/>
                <w:color w:val="000000"/>
                <w:lang w:eastAsia="lt-LT" w:bidi="ar-SA"/>
              </w:rPr>
            </w:pPr>
            <w:r w:rsidRPr="00270AFE">
              <w:rPr>
                <w:rFonts w:eastAsia="Times New Roman" w:cs="Times New Roman"/>
                <w:color w:val="000000"/>
                <w:lang w:eastAsia="lt-LT" w:bidi="ar-SA"/>
              </w:rPr>
              <w:t xml:space="preserve">Studijų programos </w:t>
            </w:r>
          </w:p>
          <w:p w14:paraId="0D4F6435" w14:textId="77777777" w:rsidR="00270AFE" w:rsidRPr="00270AFE" w:rsidRDefault="00270AFE" w:rsidP="00270A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eastAsia="Times New Roman" w:cs="Times New Roman"/>
                <w:color w:val="000000"/>
                <w:lang w:eastAsia="lt-LT" w:bidi="ar-SA"/>
              </w:rPr>
            </w:pPr>
            <w:r w:rsidRPr="00270AFE">
              <w:rPr>
                <w:rFonts w:eastAsia="Times New Roman" w:cs="Times New Roman"/>
                <w:color w:val="000000"/>
                <w:lang w:eastAsia="lt-LT" w:bidi="ar-SA"/>
              </w:rPr>
              <w:t>valstybinis kodas</w:t>
            </w:r>
          </w:p>
        </w:tc>
        <w:tc>
          <w:tcPr>
            <w:tcW w:w="2465" w:type="pct"/>
            <w:noWrap/>
            <w:vAlign w:val="center"/>
          </w:tcPr>
          <w:p w14:paraId="39C4005F" w14:textId="77777777" w:rsidR="00270AFE" w:rsidRPr="00270AFE" w:rsidRDefault="00270AFE" w:rsidP="00270AFE">
            <w:pPr>
              <w:overflowPunct w:val="0"/>
              <w:autoSpaceDE w:val="0"/>
              <w:autoSpaceDN w:val="0"/>
              <w:adjustRightInd w:val="0"/>
              <w:jc w:val="left"/>
              <w:textAlignment w:val="baseline"/>
              <w:rPr>
                <w:rFonts w:eastAsia="Times New Roman" w:cs="Times New Roman"/>
                <w:color w:val="000000"/>
                <w:lang w:eastAsia="lt-LT" w:bidi="ar-SA"/>
              </w:rPr>
            </w:pPr>
            <w:r w:rsidRPr="00270AFE">
              <w:rPr>
                <w:rFonts w:eastAsia="Times New Roman" w:cs="Times New Roman"/>
                <w:color w:val="000000"/>
                <w:lang w:eastAsia="lt-LT" w:bidi="ar-SA"/>
              </w:rPr>
              <w:t>Rezidentūros studijų programos pavadinimas</w:t>
            </w:r>
          </w:p>
        </w:tc>
        <w:tc>
          <w:tcPr>
            <w:tcW w:w="938" w:type="pct"/>
            <w:gridSpan w:val="2"/>
            <w:noWrap/>
            <w:vAlign w:val="center"/>
          </w:tcPr>
          <w:p w14:paraId="2F4F226A" w14:textId="77777777" w:rsidR="00270AFE" w:rsidRPr="00270AFE" w:rsidRDefault="00270AFE" w:rsidP="00270A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eastAsia="Times New Roman" w:cs="Times New Roman"/>
                <w:color w:val="000000"/>
                <w:lang w:eastAsia="lt-LT" w:bidi="ar-SA"/>
              </w:rPr>
            </w:pPr>
            <w:r w:rsidRPr="00270AFE">
              <w:rPr>
                <w:rFonts w:eastAsia="Times New Roman" w:cs="Times New Roman"/>
                <w:color w:val="000000"/>
                <w:lang w:eastAsia="lt-LT" w:bidi="ar-SA"/>
              </w:rPr>
              <w:t>Rezidentūros studijų vietų skaičius</w:t>
            </w:r>
          </w:p>
        </w:tc>
      </w:tr>
      <w:tr w:rsidR="00270AFE" w:rsidRPr="00270AFE" w14:paraId="49842FE7" w14:textId="77777777" w:rsidTr="00026D96">
        <w:trPr>
          <w:trHeight w:val="327"/>
        </w:trPr>
        <w:tc>
          <w:tcPr>
            <w:tcW w:w="547" w:type="pct"/>
            <w:vMerge w:val="restart"/>
            <w:textDirection w:val="btLr"/>
            <w:vAlign w:val="center"/>
          </w:tcPr>
          <w:p w14:paraId="27DC23F0" w14:textId="77777777" w:rsidR="00270AFE" w:rsidRPr="00270AFE" w:rsidRDefault="00270AFE" w:rsidP="00270AFE">
            <w:pPr>
              <w:overflowPunct w:val="0"/>
              <w:autoSpaceDE w:val="0"/>
              <w:autoSpaceDN w:val="0"/>
              <w:adjustRightInd w:val="0"/>
              <w:ind w:left="113" w:right="113"/>
              <w:jc w:val="center"/>
              <w:textAlignment w:val="baseline"/>
              <w:rPr>
                <w:rFonts w:eastAsia="Calibri" w:cs="Times New Roman"/>
                <w:color w:val="000000"/>
                <w:lang w:eastAsia="lt-LT" w:bidi="ar-SA"/>
              </w:rPr>
            </w:pPr>
            <w:r w:rsidRPr="00270AFE">
              <w:rPr>
                <w:rFonts w:eastAsia="Calibri" w:cs="Times New Roman"/>
                <w:color w:val="000000"/>
                <w:lang w:eastAsia="lt-LT" w:bidi="ar-SA"/>
              </w:rPr>
              <w:t>Veterinarija</w:t>
            </w:r>
          </w:p>
        </w:tc>
        <w:tc>
          <w:tcPr>
            <w:tcW w:w="1050" w:type="pct"/>
          </w:tcPr>
          <w:p w14:paraId="435B6C01" w14:textId="77777777" w:rsidR="00270AFE" w:rsidRPr="00270AFE" w:rsidRDefault="00270AFE" w:rsidP="00270A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eastAsia="Times New Roman" w:cs="Times New Roman"/>
                <w:lang w:eastAsia="lt-LT" w:bidi="ar-SA"/>
              </w:rPr>
            </w:pPr>
            <w:r w:rsidRPr="00270AFE">
              <w:rPr>
                <w:rFonts w:eastAsia="Times New Roman" w:cs="Times New Roman"/>
                <w:lang w:bidi="ar-SA"/>
              </w:rPr>
              <w:t>7330HX012</w:t>
            </w:r>
          </w:p>
        </w:tc>
        <w:tc>
          <w:tcPr>
            <w:tcW w:w="2465" w:type="pct"/>
            <w:noWrap/>
          </w:tcPr>
          <w:p w14:paraId="254B3696" w14:textId="77777777" w:rsidR="00270AFE" w:rsidRPr="00270AFE" w:rsidRDefault="00270AFE" w:rsidP="00270AFE">
            <w:pPr>
              <w:jc w:val="left"/>
              <w:rPr>
                <w:rFonts w:eastAsia="Times New Roman" w:cs="Times New Roman"/>
                <w:lang w:bidi="ar-SA"/>
              </w:rPr>
            </w:pPr>
            <w:r w:rsidRPr="00270AFE">
              <w:rPr>
                <w:rFonts w:eastAsia="Times New Roman" w:cs="Times New Roman"/>
                <w:lang w:bidi="ar-SA"/>
              </w:rPr>
              <w:t>Smulkiųjų gyvūnų chirurgija</w:t>
            </w:r>
          </w:p>
        </w:tc>
        <w:tc>
          <w:tcPr>
            <w:tcW w:w="938" w:type="pct"/>
            <w:gridSpan w:val="2"/>
            <w:noWrap/>
            <w:vAlign w:val="center"/>
          </w:tcPr>
          <w:p w14:paraId="5179D243" w14:textId="77777777" w:rsidR="00270AFE" w:rsidRPr="00270AFE" w:rsidRDefault="00270AFE" w:rsidP="00270A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eastAsia="Times New Roman" w:cs="Times New Roman"/>
                <w:lang w:eastAsia="lt-LT" w:bidi="ar-SA"/>
              </w:rPr>
            </w:pPr>
            <w:r w:rsidRPr="00270AFE">
              <w:rPr>
                <w:rFonts w:eastAsia="Times New Roman" w:cs="Times New Roman"/>
                <w:lang w:eastAsia="lt-LT" w:bidi="ar-SA"/>
              </w:rPr>
              <w:t>2</w:t>
            </w:r>
          </w:p>
        </w:tc>
      </w:tr>
      <w:tr w:rsidR="00270AFE" w:rsidRPr="00270AFE" w14:paraId="11188071" w14:textId="77777777" w:rsidTr="00026D96">
        <w:trPr>
          <w:trHeight w:val="327"/>
        </w:trPr>
        <w:tc>
          <w:tcPr>
            <w:tcW w:w="547" w:type="pct"/>
            <w:vMerge/>
            <w:textDirection w:val="btLr"/>
            <w:vAlign w:val="center"/>
          </w:tcPr>
          <w:p w14:paraId="6F2E8968" w14:textId="77777777" w:rsidR="00270AFE" w:rsidRPr="00270AFE" w:rsidRDefault="00270AFE" w:rsidP="00270AFE">
            <w:pPr>
              <w:overflowPunct w:val="0"/>
              <w:autoSpaceDE w:val="0"/>
              <w:autoSpaceDN w:val="0"/>
              <w:adjustRightInd w:val="0"/>
              <w:ind w:left="113" w:right="113"/>
              <w:jc w:val="center"/>
              <w:textAlignment w:val="baseline"/>
              <w:rPr>
                <w:rFonts w:eastAsia="Calibri" w:cs="Times New Roman"/>
                <w:color w:val="000000"/>
                <w:lang w:eastAsia="lt-LT" w:bidi="ar-SA"/>
              </w:rPr>
            </w:pPr>
          </w:p>
        </w:tc>
        <w:tc>
          <w:tcPr>
            <w:tcW w:w="1050" w:type="pct"/>
          </w:tcPr>
          <w:p w14:paraId="675A4879" w14:textId="77777777" w:rsidR="00270AFE" w:rsidRPr="00270AFE" w:rsidRDefault="00270AFE" w:rsidP="00270A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eastAsia="Times New Roman" w:cs="Times New Roman"/>
                <w:lang w:eastAsia="lt-LT" w:bidi="ar-SA"/>
              </w:rPr>
            </w:pPr>
            <w:r w:rsidRPr="00270AFE">
              <w:rPr>
                <w:rFonts w:eastAsia="Times New Roman" w:cs="Times New Roman"/>
                <w:lang w:bidi="ar-SA"/>
              </w:rPr>
              <w:t>7330HX013</w:t>
            </w:r>
          </w:p>
        </w:tc>
        <w:tc>
          <w:tcPr>
            <w:tcW w:w="2465" w:type="pct"/>
            <w:noWrap/>
          </w:tcPr>
          <w:p w14:paraId="0D9B472A" w14:textId="77777777" w:rsidR="00270AFE" w:rsidRPr="00270AFE" w:rsidRDefault="00270AFE" w:rsidP="00270AFE">
            <w:pPr>
              <w:jc w:val="left"/>
              <w:rPr>
                <w:rFonts w:eastAsia="Times New Roman" w:cs="Times New Roman"/>
                <w:lang w:bidi="ar-SA"/>
              </w:rPr>
            </w:pPr>
            <w:r w:rsidRPr="00270AFE">
              <w:rPr>
                <w:rFonts w:eastAsia="Times New Roman" w:cs="Times New Roman"/>
                <w:lang w:bidi="ar-SA"/>
              </w:rPr>
              <w:t>Smulkiųjų gyvūnų terapija</w:t>
            </w:r>
          </w:p>
        </w:tc>
        <w:tc>
          <w:tcPr>
            <w:tcW w:w="938" w:type="pct"/>
            <w:gridSpan w:val="2"/>
            <w:noWrap/>
            <w:vAlign w:val="center"/>
          </w:tcPr>
          <w:p w14:paraId="1905DDBE" w14:textId="77777777" w:rsidR="00270AFE" w:rsidRPr="00270AFE" w:rsidRDefault="00270AFE" w:rsidP="00270A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eastAsia="Times New Roman" w:cs="Times New Roman"/>
                <w:lang w:eastAsia="lt-LT" w:bidi="ar-SA"/>
              </w:rPr>
            </w:pPr>
            <w:r w:rsidRPr="00270AFE">
              <w:rPr>
                <w:rFonts w:eastAsia="Times New Roman" w:cs="Times New Roman"/>
                <w:lang w:eastAsia="lt-LT" w:bidi="ar-SA"/>
              </w:rPr>
              <w:t>1</w:t>
            </w:r>
          </w:p>
        </w:tc>
      </w:tr>
      <w:tr w:rsidR="00270AFE" w:rsidRPr="00270AFE" w14:paraId="3CE34EBD" w14:textId="77777777" w:rsidTr="00026D96">
        <w:trPr>
          <w:trHeight w:val="327"/>
        </w:trPr>
        <w:tc>
          <w:tcPr>
            <w:tcW w:w="547" w:type="pct"/>
            <w:vMerge/>
            <w:textDirection w:val="btLr"/>
            <w:vAlign w:val="center"/>
          </w:tcPr>
          <w:p w14:paraId="74042E4A" w14:textId="77777777" w:rsidR="00270AFE" w:rsidRPr="00270AFE" w:rsidRDefault="00270AFE" w:rsidP="00270AFE">
            <w:pPr>
              <w:overflowPunct w:val="0"/>
              <w:autoSpaceDE w:val="0"/>
              <w:autoSpaceDN w:val="0"/>
              <w:adjustRightInd w:val="0"/>
              <w:ind w:left="113" w:right="113"/>
              <w:jc w:val="center"/>
              <w:textAlignment w:val="baseline"/>
              <w:rPr>
                <w:rFonts w:eastAsia="Calibri" w:cs="Times New Roman"/>
                <w:color w:val="000000"/>
                <w:lang w:eastAsia="lt-LT" w:bidi="ar-SA"/>
              </w:rPr>
            </w:pPr>
          </w:p>
        </w:tc>
        <w:tc>
          <w:tcPr>
            <w:tcW w:w="1050" w:type="pct"/>
            <w:vAlign w:val="center"/>
          </w:tcPr>
          <w:p w14:paraId="5F70B269" w14:textId="77777777" w:rsidR="00270AFE" w:rsidRPr="00270AFE" w:rsidRDefault="00270AFE" w:rsidP="00270A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eastAsia="Times New Roman" w:cs="Times New Roman"/>
                <w:lang w:eastAsia="lt-LT" w:bidi="ar-SA"/>
              </w:rPr>
            </w:pPr>
            <w:r w:rsidRPr="00270AFE">
              <w:rPr>
                <w:rFonts w:eastAsia="Times New Roman" w:cs="Times New Roman"/>
                <w:lang w:eastAsia="lt-LT" w:bidi="ar-SA"/>
              </w:rPr>
              <w:t>7330HX015</w:t>
            </w:r>
          </w:p>
        </w:tc>
        <w:tc>
          <w:tcPr>
            <w:tcW w:w="2465" w:type="pct"/>
            <w:noWrap/>
            <w:vAlign w:val="center"/>
          </w:tcPr>
          <w:p w14:paraId="017944C8" w14:textId="77777777" w:rsidR="00270AFE" w:rsidRPr="00270AFE" w:rsidRDefault="00270AFE" w:rsidP="00270AFE">
            <w:pPr>
              <w:jc w:val="left"/>
              <w:rPr>
                <w:rFonts w:eastAsia="Times New Roman" w:cs="Times New Roman"/>
                <w:lang w:bidi="ar-SA"/>
              </w:rPr>
            </w:pPr>
            <w:r w:rsidRPr="00270AFE">
              <w:rPr>
                <w:rFonts w:eastAsia="Times New Roman" w:cs="Times New Roman"/>
                <w:lang w:bidi="ar-SA"/>
              </w:rPr>
              <w:t>Veterinarinė vaizdinė diagnostika</w:t>
            </w:r>
          </w:p>
        </w:tc>
        <w:tc>
          <w:tcPr>
            <w:tcW w:w="938" w:type="pct"/>
            <w:gridSpan w:val="2"/>
            <w:noWrap/>
            <w:vAlign w:val="center"/>
          </w:tcPr>
          <w:p w14:paraId="24506FF2" w14:textId="77777777" w:rsidR="00270AFE" w:rsidRPr="00270AFE" w:rsidRDefault="00270AFE" w:rsidP="00270A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eastAsia="Times New Roman" w:cs="Times New Roman"/>
                <w:lang w:eastAsia="lt-LT" w:bidi="ar-SA"/>
              </w:rPr>
            </w:pPr>
            <w:r w:rsidRPr="00270AFE">
              <w:rPr>
                <w:rFonts w:eastAsia="Times New Roman" w:cs="Times New Roman"/>
                <w:lang w:eastAsia="lt-LT" w:bidi="ar-SA"/>
              </w:rPr>
              <w:t>2</w:t>
            </w:r>
          </w:p>
        </w:tc>
      </w:tr>
      <w:tr w:rsidR="00270AFE" w:rsidRPr="00270AFE" w14:paraId="15E43B21" w14:textId="77777777" w:rsidTr="00026D96">
        <w:trPr>
          <w:trHeight w:val="327"/>
        </w:trPr>
        <w:tc>
          <w:tcPr>
            <w:tcW w:w="547" w:type="pct"/>
            <w:vMerge/>
            <w:textDirection w:val="btLr"/>
            <w:vAlign w:val="center"/>
          </w:tcPr>
          <w:p w14:paraId="775073FF" w14:textId="77777777" w:rsidR="00270AFE" w:rsidRPr="00270AFE" w:rsidRDefault="00270AFE" w:rsidP="00270AFE">
            <w:pPr>
              <w:overflowPunct w:val="0"/>
              <w:autoSpaceDE w:val="0"/>
              <w:autoSpaceDN w:val="0"/>
              <w:adjustRightInd w:val="0"/>
              <w:ind w:left="113" w:right="113"/>
              <w:jc w:val="center"/>
              <w:textAlignment w:val="baseline"/>
              <w:rPr>
                <w:rFonts w:eastAsia="Calibri" w:cs="Times New Roman"/>
                <w:color w:val="000000"/>
                <w:lang w:eastAsia="lt-LT" w:bidi="ar-SA"/>
              </w:rPr>
            </w:pPr>
          </w:p>
        </w:tc>
        <w:tc>
          <w:tcPr>
            <w:tcW w:w="1050" w:type="pct"/>
            <w:vAlign w:val="center"/>
          </w:tcPr>
          <w:p w14:paraId="647F0328" w14:textId="77777777" w:rsidR="00270AFE" w:rsidRPr="00270AFE" w:rsidRDefault="00270AFE" w:rsidP="00270A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eastAsia="Times New Roman" w:cs="Times New Roman"/>
                <w:lang w:eastAsia="lt-LT" w:bidi="ar-SA"/>
              </w:rPr>
            </w:pPr>
            <w:r w:rsidRPr="00270AFE">
              <w:rPr>
                <w:rFonts w:eastAsia="Times New Roman" w:cs="Times New Roman"/>
                <w:lang w:eastAsia="lt-LT" w:bidi="ar-SA"/>
              </w:rPr>
              <w:t>7330HX017</w:t>
            </w:r>
          </w:p>
        </w:tc>
        <w:tc>
          <w:tcPr>
            <w:tcW w:w="2465" w:type="pct"/>
            <w:noWrap/>
            <w:vAlign w:val="center"/>
          </w:tcPr>
          <w:p w14:paraId="77A909BE" w14:textId="77777777" w:rsidR="00270AFE" w:rsidRPr="00270AFE" w:rsidRDefault="00270AFE" w:rsidP="00270AFE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eastAsia="Calibri" w:cs="Times New Roman"/>
                <w:lang w:bidi="ar-SA"/>
              </w:rPr>
            </w:pPr>
            <w:r w:rsidRPr="00270AFE">
              <w:rPr>
                <w:rFonts w:eastAsia="Calibri" w:cs="Times New Roman"/>
                <w:lang w:bidi="ar-SA"/>
              </w:rPr>
              <w:t>Gyvūnų gerovė</w:t>
            </w:r>
          </w:p>
        </w:tc>
        <w:tc>
          <w:tcPr>
            <w:tcW w:w="938" w:type="pct"/>
            <w:gridSpan w:val="2"/>
            <w:noWrap/>
            <w:vAlign w:val="center"/>
          </w:tcPr>
          <w:p w14:paraId="2AE7B3AA" w14:textId="77777777" w:rsidR="00270AFE" w:rsidRPr="00270AFE" w:rsidRDefault="00270AFE" w:rsidP="00270A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eastAsia="Times New Roman" w:cs="Times New Roman"/>
                <w:lang w:eastAsia="lt-LT" w:bidi="ar-SA"/>
              </w:rPr>
            </w:pPr>
            <w:r w:rsidRPr="00270AFE">
              <w:rPr>
                <w:rFonts w:eastAsia="Times New Roman" w:cs="Times New Roman"/>
                <w:lang w:eastAsia="lt-LT" w:bidi="ar-SA"/>
              </w:rPr>
              <w:t>1</w:t>
            </w:r>
          </w:p>
        </w:tc>
      </w:tr>
      <w:tr w:rsidR="00270AFE" w:rsidRPr="00270AFE" w14:paraId="77F75D7F" w14:textId="77777777" w:rsidTr="00026D96">
        <w:trPr>
          <w:trHeight w:val="125"/>
        </w:trPr>
        <w:tc>
          <w:tcPr>
            <w:tcW w:w="547" w:type="pct"/>
            <w:vMerge/>
            <w:vAlign w:val="center"/>
            <w:hideMark/>
          </w:tcPr>
          <w:p w14:paraId="6FBD2791" w14:textId="77777777" w:rsidR="00270AFE" w:rsidRPr="00270AFE" w:rsidRDefault="00270AFE" w:rsidP="00270AFE">
            <w:pPr>
              <w:overflowPunct w:val="0"/>
              <w:autoSpaceDE w:val="0"/>
              <w:autoSpaceDN w:val="0"/>
              <w:adjustRightInd w:val="0"/>
              <w:jc w:val="left"/>
              <w:textAlignment w:val="baseline"/>
              <w:rPr>
                <w:rFonts w:eastAsia="Times New Roman" w:cs="Times New Roman"/>
                <w:color w:val="000000"/>
                <w:lang w:eastAsia="lt-LT" w:bidi="ar-SA"/>
              </w:rPr>
            </w:pPr>
          </w:p>
        </w:tc>
        <w:tc>
          <w:tcPr>
            <w:tcW w:w="3518" w:type="pct"/>
            <w:gridSpan w:val="3"/>
            <w:vAlign w:val="center"/>
            <w:hideMark/>
          </w:tcPr>
          <w:p w14:paraId="46A3E9ED" w14:textId="77777777" w:rsidR="00270AFE" w:rsidRPr="00270AFE" w:rsidRDefault="00270AFE" w:rsidP="00270AFE">
            <w:pPr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rFonts w:eastAsia="Times New Roman" w:cs="Times New Roman"/>
                <w:color w:val="000000"/>
                <w:lang w:eastAsia="lt-LT" w:bidi="ar-SA"/>
              </w:rPr>
            </w:pPr>
            <w:r w:rsidRPr="00270AFE">
              <w:rPr>
                <w:rFonts w:eastAsia="Times New Roman" w:cs="Times New Roman"/>
                <w:bCs/>
                <w:color w:val="000000"/>
                <w:lang w:eastAsia="lt-LT" w:bidi="ar-SA"/>
              </w:rPr>
              <w:t>Iš viso:</w:t>
            </w:r>
          </w:p>
        </w:tc>
        <w:tc>
          <w:tcPr>
            <w:tcW w:w="935" w:type="pct"/>
            <w:noWrap/>
          </w:tcPr>
          <w:p w14:paraId="1951F381" w14:textId="77777777" w:rsidR="00270AFE" w:rsidRPr="00270AFE" w:rsidRDefault="00270AFE" w:rsidP="00270AF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eastAsia="Times New Roman" w:cs="Times New Roman"/>
                <w:color w:val="000000"/>
                <w:lang w:eastAsia="lt-LT" w:bidi="ar-SA"/>
              </w:rPr>
            </w:pPr>
            <w:r w:rsidRPr="00270AFE">
              <w:rPr>
                <w:rFonts w:eastAsia="Times New Roman" w:cs="Times New Roman"/>
                <w:color w:val="000000"/>
                <w:lang w:eastAsia="lt-LT" w:bidi="ar-SA"/>
              </w:rPr>
              <w:t>6</w:t>
            </w:r>
          </w:p>
        </w:tc>
      </w:tr>
    </w:tbl>
    <w:p w14:paraId="34114D4C" w14:textId="77777777" w:rsidR="00F60B60" w:rsidRDefault="00F60B60" w:rsidP="00935919">
      <w:pPr>
        <w:pStyle w:val="TableContents"/>
        <w:spacing w:line="276" w:lineRule="auto"/>
        <w:ind w:firstLine="567"/>
        <w:rPr>
          <w:bCs/>
        </w:rPr>
      </w:pPr>
    </w:p>
    <w:p w14:paraId="364AC849" w14:textId="77777777" w:rsidR="0066229B" w:rsidRDefault="0066229B" w:rsidP="00B51D8D">
      <w:pPr>
        <w:pStyle w:val="TableContents"/>
        <w:spacing w:line="276" w:lineRule="auto"/>
        <w:ind w:firstLine="567"/>
        <w:rPr>
          <w:bCs/>
        </w:rPr>
      </w:pPr>
    </w:p>
    <w:tbl>
      <w:tblPr>
        <w:tblW w:w="9643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17"/>
        <w:gridCol w:w="4826"/>
      </w:tblGrid>
      <w:tr w:rsidR="00796197" w14:paraId="4768828C" w14:textId="77777777" w:rsidTr="0BE71B51">
        <w:trPr>
          <w:trHeight w:val="340"/>
        </w:trPr>
        <w:tc>
          <w:tcPr>
            <w:tcW w:w="4817" w:type="dxa"/>
            <w:vAlign w:val="bottom"/>
          </w:tcPr>
          <w:p w14:paraId="4AA832AB" w14:textId="5E4AD2AC" w:rsidR="00796197" w:rsidRDefault="00D651F9" w:rsidP="00935919">
            <w:pPr>
              <w:pStyle w:val="TableContents"/>
              <w:spacing w:line="276" w:lineRule="auto"/>
            </w:pPr>
            <w:r>
              <w:t xml:space="preserve">Aplinkos </w:t>
            </w:r>
            <w:r w:rsidR="00595BC5">
              <w:t>viceministr</w:t>
            </w:r>
            <w:r w:rsidR="00F60B60">
              <w:t>ė</w:t>
            </w:r>
          </w:p>
        </w:tc>
        <w:tc>
          <w:tcPr>
            <w:tcW w:w="4826" w:type="dxa"/>
            <w:vAlign w:val="bottom"/>
          </w:tcPr>
          <w:p w14:paraId="31ACA5FC" w14:textId="35F5FBFB" w:rsidR="00796197" w:rsidRDefault="00F60B60" w:rsidP="00F60B60">
            <w:pPr>
              <w:spacing w:line="276" w:lineRule="auto"/>
              <w:ind w:right="34"/>
              <w:jc w:val="center"/>
            </w:pPr>
            <w:r>
              <w:t xml:space="preserve">                                                 Aira Paliukėnaitė</w:t>
            </w:r>
          </w:p>
        </w:tc>
      </w:tr>
      <w:tr w:rsidR="009004DE" w14:paraId="54C51646" w14:textId="77777777" w:rsidTr="0BE71B51">
        <w:trPr>
          <w:trHeight w:val="340"/>
        </w:trPr>
        <w:tc>
          <w:tcPr>
            <w:tcW w:w="4817" w:type="dxa"/>
            <w:vAlign w:val="bottom"/>
          </w:tcPr>
          <w:p w14:paraId="789889A3" w14:textId="77777777" w:rsidR="0066229B" w:rsidRDefault="0066229B" w:rsidP="00935919">
            <w:pPr>
              <w:pStyle w:val="TableContents"/>
              <w:spacing w:line="276" w:lineRule="auto"/>
            </w:pPr>
          </w:p>
          <w:p w14:paraId="5B2A854F" w14:textId="77777777" w:rsidR="00F74121" w:rsidRDefault="00F74121" w:rsidP="00935919">
            <w:pPr>
              <w:pStyle w:val="TableContents"/>
              <w:spacing w:line="276" w:lineRule="auto"/>
            </w:pPr>
          </w:p>
          <w:p w14:paraId="6D0B539F" w14:textId="021E7DE8" w:rsidR="00F74121" w:rsidRDefault="00F74121" w:rsidP="00935919">
            <w:pPr>
              <w:pStyle w:val="TableContents"/>
              <w:spacing w:line="276" w:lineRule="auto"/>
            </w:pPr>
          </w:p>
        </w:tc>
        <w:tc>
          <w:tcPr>
            <w:tcW w:w="4826" w:type="dxa"/>
            <w:vAlign w:val="bottom"/>
          </w:tcPr>
          <w:p w14:paraId="6693F258" w14:textId="77777777" w:rsidR="009004DE" w:rsidRDefault="009004DE" w:rsidP="00935919">
            <w:pPr>
              <w:spacing w:line="276" w:lineRule="auto"/>
              <w:ind w:right="34"/>
              <w:jc w:val="right"/>
            </w:pPr>
          </w:p>
        </w:tc>
      </w:tr>
    </w:tbl>
    <w:p w14:paraId="7CE52F70" w14:textId="65F565CA" w:rsidR="0021616F" w:rsidRDefault="00243AC3" w:rsidP="00243AC3">
      <w:pPr>
        <w:pStyle w:val="Pagrindinistekstas"/>
        <w:ind w:firstLine="0"/>
      </w:pPr>
      <w:r w:rsidRPr="00243AC3">
        <w:t>A. Voicechovska, tel. +370 696 94 356, el. p. aleksandra.voicechovska@am.lt</w:t>
      </w:r>
    </w:p>
    <w:sectPr w:rsidR="0021616F" w:rsidSect="00173BFB">
      <w:headerReference w:type="even" r:id="rId12"/>
      <w:headerReference w:type="default" r:id="rId13"/>
      <w:footerReference w:type="default" r:id="rId14"/>
      <w:headerReference w:type="first" r:id="rId15"/>
      <w:footerReference w:type="first" r:id="rId16"/>
      <w:footnotePr>
        <w:pos w:val="beneathText"/>
        <w:numRestart w:val="eachPage"/>
      </w:footnotePr>
      <w:endnotePr>
        <w:numFmt w:val="decimal"/>
      </w:endnotePr>
      <w:pgSz w:w="11905" w:h="16837"/>
      <w:pgMar w:top="1134" w:right="567" w:bottom="1134" w:left="1701" w:header="567" w:footer="232" w:gutter="0"/>
      <w:cols w:space="1296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246ACD8" w14:textId="77777777" w:rsidR="004A4080" w:rsidRDefault="004A4080">
      <w:r>
        <w:separator/>
      </w:r>
    </w:p>
  </w:endnote>
  <w:endnote w:type="continuationSeparator" w:id="0">
    <w:p w14:paraId="728171C3" w14:textId="77777777" w:rsidR="004A4080" w:rsidRDefault="004A4080">
      <w:r>
        <w:continuationSeparator/>
      </w:r>
    </w:p>
  </w:endnote>
  <w:endnote w:type="continuationNotice" w:id="1">
    <w:p w14:paraId="03D0326C" w14:textId="77777777" w:rsidR="0089178D" w:rsidRDefault="0089178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ndale Sans UI">
    <w:altName w:val="Century Gothic"/>
    <w:charset w:val="BA"/>
    <w:family w:val="swiss"/>
    <w:pitch w:val="variable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StarSymbol">
    <w:charset w:val="00"/>
    <w:family w:val="auto"/>
    <w:pitch w:val="variable"/>
    <w:sig w:usb0="00000003" w:usb1="10008000" w:usb2="00000000" w:usb3="00000000" w:csb0="00000001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F3A9750" w14:textId="77777777" w:rsidR="00796197" w:rsidRDefault="00796197">
    <w:pPr>
      <w:pStyle w:val="Porat"/>
      <w:jc w:val="right"/>
      <w:rPr>
        <w:rFonts w:ascii="Arial" w:hAnsi="Arial"/>
        <w:sz w:val="10"/>
        <w:lang w:val="en-US"/>
      </w:rPr>
    </w:pPr>
  </w:p>
  <w:p w14:paraId="65CBC395" w14:textId="77777777" w:rsidR="00796197" w:rsidRDefault="00796197">
    <w:pPr>
      <w:pStyle w:val="Porat"/>
      <w:jc w:val="right"/>
      <w:rPr>
        <w:rFonts w:ascii="Arial" w:hAnsi="Arial"/>
        <w:sz w:val="10"/>
        <w:lang w:val="en-US"/>
      </w:rPr>
    </w:pPr>
  </w:p>
  <w:p w14:paraId="551B1E11" w14:textId="77777777" w:rsidR="00796197" w:rsidRDefault="00796197">
    <w:pPr>
      <w:pStyle w:val="Porat"/>
      <w:jc w:val="right"/>
      <w:rPr>
        <w:rFonts w:ascii="Arial" w:hAnsi="Arial"/>
        <w:sz w:val="10"/>
        <w:lang w:val="en-US"/>
      </w:rPr>
    </w:pPr>
  </w:p>
  <w:p w14:paraId="0C5D6472" w14:textId="55795619" w:rsidR="00796197" w:rsidRDefault="00796197">
    <w:pPr>
      <w:pStyle w:val="Porat"/>
      <w:jc w:val="righ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4DB085F" w14:textId="77777777" w:rsidR="00796197" w:rsidRPr="00796197" w:rsidRDefault="00796197" w:rsidP="0053170E">
    <w:pPr>
      <w:pStyle w:val="Porat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64A7BC9" w14:textId="77777777" w:rsidR="004A4080" w:rsidRDefault="004A4080">
      <w:r>
        <w:separator/>
      </w:r>
    </w:p>
  </w:footnote>
  <w:footnote w:type="continuationSeparator" w:id="0">
    <w:p w14:paraId="4DED5898" w14:textId="77777777" w:rsidR="004A4080" w:rsidRDefault="004A4080">
      <w:r>
        <w:continuationSeparator/>
      </w:r>
    </w:p>
  </w:footnote>
  <w:footnote w:type="continuationNotice" w:id="1">
    <w:p w14:paraId="51FF28B5" w14:textId="77777777" w:rsidR="0089178D" w:rsidRDefault="0089178D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1E9FFC4" w14:textId="77777777" w:rsidR="00796197" w:rsidRDefault="00D12A9A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 w:rsidR="00796197"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5905C3EA" w14:textId="77777777" w:rsidR="00796197" w:rsidRDefault="00796197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D863FB8" w14:textId="77777777" w:rsidR="00796197" w:rsidRDefault="00D12A9A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 w:rsidR="00796197"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961D8B">
      <w:rPr>
        <w:rStyle w:val="Puslapionumeris"/>
        <w:noProof/>
      </w:rPr>
      <w:t>2</w:t>
    </w:r>
    <w:r>
      <w:rPr>
        <w:rStyle w:val="Puslapionumeris"/>
      </w:rPr>
      <w:fldChar w:fldCharType="end"/>
    </w:r>
  </w:p>
  <w:p w14:paraId="62473E86" w14:textId="77777777" w:rsidR="00796197" w:rsidRDefault="00796197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CE7B3F2" w14:textId="078DD8FD" w:rsidR="001D5423" w:rsidRDefault="001D5423" w:rsidP="001D5423">
    <w:pPr>
      <w:pStyle w:val="Antrats"/>
      <w:jc w:val="right"/>
    </w:pPr>
    <w:r w:rsidRPr="001D5423">
      <w:t xml:space="preserve">Gauta: 2025-12-09 </w:t>
    </w:r>
    <w:proofErr w:type="spellStart"/>
    <w:r w:rsidRPr="001D5423">
      <w:t>Reg</w:t>
    </w:r>
    <w:proofErr w:type="spellEnd"/>
    <w:r w:rsidRPr="001D5423">
      <w:t>. Nr. G-2025-11411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396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0"/>
  </w:hdrShapeDefaults>
  <w:footnotePr>
    <w:pos w:val="beneathText"/>
    <w:numRestart w:val="eachPage"/>
    <w:footnote w:id="-1"/>
    <w:footnote w:id="0"/>
    <w:footnote w:id="1"/>
  </w:footnotePr>
  <w:endnotePr>
    <w:numFmt w:val="decimal"/>
    <w:endnote w:id="-1"/>
    <w:endnote w:id="0"/>
    <w:endnote w:id="1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4080"/>
    <w:rsid w:val="0000219E"/>
    <w:rsid w:val="00026D96"/>
    <w:rsid w:val="0003435B"/>
    <w:rsid w:val="00037CDD"/>
    <w:rsid w:val="00053B27"/>
    <w:rsid w:val="00096EAC"/>
    <w:rsid w:val="000B5954"/>
    <w:rsid w:val="000D0DEB"/>
    <w:rsid w:val="000D56B9"/>
    <w:rsid w:val="000F3D9D"/>
    <w:rsid w:val="00102FC0"/>
    <w:rsid w:val="001074C4"/>
    <w:rsid w:val="00121D30"/>
    <w:rsid w:val="001260AD"/>
    <w:rsid w:val="0015055F"/>
    <w:rsid w:val="00152A3A"/>
    <w:rsid w:val="00152C1F"/>
    <w:rsid w:val="00155D04"/>
    <w:rsid w:val="00170D5A"/>
    <w:rsid w:val="00173BFB"/>
    <w:rsid w:val="001744C8"/>
    <w:rsid w:val="001927C5"/>
    <w:rsid w:val="001A0121"/>
    <w:rsid w:val="001D5423"/>
    <w:rsid w:val="001F7589"/>
    <w:rsid w:val="00205479"/>
    <w:rsid w:val="0021616F"/>
    <w:rsid w:val="00223812"/>
    <w:rsid w:val="00243AC3"/>
    <w:rsid w:val="0025E983"/>
    <w:rsid w:val="00265167"/>
    <w:rsid w:val="00270AFE"/>
    <w:rsid w:val="0027146F"/>
    <w:rsid w:val="002811B6"/>
    <w:rsid w:val="002824A1"/>
    <w:rsid w:val="00292187"/>
    <w:rsid w:val="00292FED"/>
    <w:rsid w:val="002A719F"/>
    <w:rsid w:val="002C133B"/>
    <w:rsid w:val="002C31C0"/>
    <w:rsid w:val="002D0031"/>
    <w:rsid w:val="002E09D5"/>
    <w:rsid w:val="002F0D81"/>
    <w:rsid w:val="002F148C"/>
    <w:rsid w:val="002F1726"/>
    <w:rsid w:val="002F746A"/>
    <w:rsid w:val="00304E72"/>
    <w:rsid w:val="00315EB6"/>
    <w:rsid w:val="0031763E"/>
    <w:rsid w:val="00324F3B"/>
    <w:rsid w:val="00342850"/>
    <w:rsid w:val="00345CE8"/>
    <w:rsid w:val="00357427"/>
    <w:rsid w:val="00361041"/>
    <w:rsid w:val="0037159E"/>
    <w:rsid w:val="003728E1"/>
    <w:rsid w:val="00376761"/>
    <w:rsid w:val="00384E7C"/>
    <w:rsid w:val="003B2718"/>
    <w:rsid w:val="003C3DBF"/>
    <w:rsid w:val="003C4CAE"/>
    <w:rsid w:val="003D6511"/>
    <w:rsid w:val="003E1139"/>
    <w:rsid w:val="003F6DE1"/>
    <w:rsid w:val="00405639"/>
    <w:rsid w:val="00423C0B"/>
    <w:rsid w:val="00436A99"/>
    <w:rsid w:val="00464196"/>
    <w:rsid w:val="0046443F"/>
    <w:rsid w:val="00481645"/>
    <w:rsid w:val="0048327A"/>
    <w:rsid w:val="004855B3"/>
    <w:rsid w:val="00491CE1"/>
    <w:rsid w:val="004A1FB1"/>
    <w:rsid w:val="004A4080"/>
    <w:rsid w:val="004A4A38"/>
    <w:rsid w:val="004A5A12"/>
    <w:rsid w:val="004B18FA"/>
    <w:rsid w:val="00501EA6"/>
    <w:rsid w:val="00506E77"/>
    <w:rsid w:val="00507104"/>
    <w:rsid w:val="00523699"/>
    <w:rsid w:val="00531586"/>
    <w:rsid w:val="0053170E"/>
    <w:rsid w:val="00543B5A"/>
    <w:rsid w:val="005454E3"/>
    <w:rsid w:val="0056727A"/>
    <w:rsid w:val="005703E1"/>
    <w:rsid w:val="00572DD0"/>
    <w:rsid w:val="00585B04"/>
    <w:rsid w:val="00595BC5"/>
    <w:rsid w:val="005A36DF"/>
    <w:rsid w:val="005A7EE1"/>
    <w:rsid w:val="005B2A20"/>
    <w:rsid w:val="005B3172"/>
    <w:rsid w:val="005C6D8B"/>
    <w:rsid w:val="005D1023"/>
    <w:rsid w:val="005D2915"/>
    <w:rsid w:val="005D6949"/>
    <w:rsid w:val="005D7F09"/>
    <w:rsid w:val="006022F1"/>
    <w:rsid w:val="00614AA5"/>
    <w:rsid w:val="00620C2B"/>
    <w:rsid w:val="006256CC"/>
    <w:rsid w:val="0063045C"/>
    <w:rsid w:val="00645CC7"/>
    <w:rsid w:val="0066229B"/>
    <w:rsid w:val="00663494"/>
    <w:rsid w:val="00674FB5"/>
    <w:rsid w:val="006C1740"/>
    <w:rsid w:val="006C6062"/>
    <w:rsid w:val="006D1FA5"/>
    <w:rsid w:val="006E23A3"/>
    <w:rsid w:val="006E25D1"/>
    <w:rsid w:val="006E5E6B"/>
    <w:rsid w:val="006E618B"/>
    <w:rsid w:val="00711A1B"/>
    <w:rsid w:val="007430A7"/>
    <w:rsid w:val="007521C0"/>
    <w:rsid w:val="00761AC9"/>
    <w:rsid w:val="007834D3"/>
    <w:rsid w:val="00796197"/>
    <w:rsid w:val="007E464C"/>
    <w:rsid w:val="007E5929"/>
    <w:rsid w:val="007F18FC"/>
    <w:rsid w:val="007F1C3D"/>
    <w:rsid w:val="00813FD7"/>
    <w:rsid w:val="008173A8"/>
    <w:rsid w:val="008307AF"/>
    <w:rsid w:val="008504C8"/>
    <w:rsid w:val="00862B70"/>
    <w:rsid w:val="008779AF"/>
    <w:rsid w:val="00882860"/>
    <w:rsid w:val="00882887"/>
    <w:rsid w:val="00890133"/>
    <w:rsid w:val="0089178D"/>
    <w:rsid w:val="00893A93"/>
    <w:rsid w:val="008A4820"/>
    <w:rsid w:val="008A61DA"/>
    <w:rsid w:val="008B05AC"/>
    <w:rsid w:val="008B0A5B"/>
    <w:rsid w:val="008C5DAE"/>
    <w:rsid w:val="008C5EFA"/>
    <w:rsid w:val="008D4264"/>
    <w:rsid w:val="008D70A0"/>
    <w:rsid w:val="008E10D4"/>
    <w:rsid w:val="008F13DA"/>
    <w:rsid w:val="009004DE"/>
    <w:rsid w:val="00902806"/>
    <w:rsid w:val="00902B45"/>
    <w:rsid w:val="009117F3"/>
    <w:rsid w:val="00911FDD"/>
    <w:rsid w:val="0091771D"/>
    <w:rsid w:val="009210E7"/>
    <w:rsid w:val="00925320"/>
    <w:rsid w:val="00930AFB"/>
    <w:rsid w:val="00935919"/>
    <w:rsid w:val="00937320"/>
    <w:rsid w:val="00951CFB"/>
    <w:rsid w:val="00961D8B"/>
    <w:rsid w:val="00964E4D"/>
    <w:rsid w:val="00966780"/>
    <w:rsid w:val="0098660A"/>
    <w:rsid w:val="009975B2"/>
    <w:rsid w:val="009D3D0E"/>
    <w:rsid w:val="009E794B"/>
    <w:rsid w:val="00A1119D"/>
    <w:rsid w:val="00A1228F"/>
    <w:rsid w:val="00A1357B"/>
    <w:rsid w:val="00A15D3D"/>
    <w:rsid w:val="00A27E74"/>
    <w:rsid w:val="00A65FD0"/>
    <w:rsid w:val="00A713A1"/>
    <w:rsid w:val="00A74D59"/>
    <w:rsid w:val="00A807DB"/>
    <w:rsid w:val="00A93C31"/>
    <w:rsid w:val="00A952D2"/>
    <w:rsid w:val="00AA0273"/>
    <w:rsid w:val="00AA6987"/>
    <w:rsid w:val="00AC4AE1"/>
    <w:rsid w:val="00AE02E2"/>
    <w:rsid w:val="00AE3C8F"/>
    <w:rsid w:val="00AF6133"/>
    <w:rsid w:val="00B07643"/>
    <w:rsid w:val="00B11DB8"/>
    <w:rsid w:val="00B144EC"/>
    <w:rsid w:val="00B15C10"/>
    <w:rsid w:val="00B1660B"/>
    <w:rsid w:val="00B31874"/>
    <w:rsid w:val="00B51D8D"/>
    <w:rsid w:val="00B677CD"/>
    <w:rsid w:val="00B71356"/>
    <w:rsid w:val="00B80D2B"/>
    <w:rsid w:val="00B840EE"/>
    <w:rsid w:val="00B97724"/>
    <w:rsid w:val="00BA23D1"/>
    <w:rsid w:val="00BB2ACE"/>
    <w:rsid w:val="00BB2CE4"/>
    <w:rsid w:val="00BB55B7"/>
    <w:rsid w:val="00BB62CF"/>
    <w:rsid w:val="00BC0B8B"/>
    <w:rsid w:val="00BC3518"/>
    <w:rsid w:val="00BC7A7B"/>
    <w:rsid w:val="00BD32F2"/>
    <w:rsid w:val="00BE1D11"/>
    <w:rsid w:val="00C01B35"/>
    <w:rsid w:val="00C02D0C"/>
    <w:rsid w:val="00C035C6"/>
    <w:rsid w:val="00C23482"/>
    <w:rsid w:val="00C24EC7"/>
    <w:rsid w:val="00C34A9B"/>
    <w:rsid w:val="00C4121E"/>
    <w:rsid w:val="00C63FD9"/>
    <w:rsid w:val="00C65B23"/>
    <w:rsid w:val="00C73889"/>
    <w:rsid w:val="00C74037"/>
    <w:rsid w:val="00C7514A"/>
    <w:rsid w:val="00C8734A"/>
    <w:rsid w:val="00CB49A8"/>
    <w:rsid w:val="00CF2AD6"/>
    <w:rsid w:val="00CF38A6"/>
    <w:rsid w:val="00D032CD"/>
    <w:rsid w:val="00D12A9A"/>
    <w:rsid w:val="00D14CD5"/>
    <w:rsid w:val="00D5263C"/>
    <w:rsid w:val="00D5268A"/>
    <w:rsid w:val="00D52E3E"/>
    <w:rsid w:val="00D56B6C"/>
    <w:rsid w:val="00D651F9"/>
    <w:rsid w:val="00D8131E"/>
    <w:rsid w:val="00D81EFD"/>
    <w:rsid w:val="00D84D72"/>
    <w:rsid w:val="00DA08F7"/>
    <w:rsid w:val="00DA764A"/>
    <w:rsid w:val="00DB19A7"/>
    <w:rsid w:val="00DB23FC"/>
    <w:rsid w:val="00DB50E6"/>
    <w:rsid w:val="00DB6D9B"/>
    <w:rsid w:val="00DD1E89"/>
    <w:rsid w:val="00DD601A"/>
    <w:rsid w:val="00DE0404"/>
    <w:rsid w:val="00E07C23"/>
    <w:rsid w:val="00E14366"/>
    <w:rsid w:val="00E30C6E"/>
    <w:rsid w:val="00E33BE9"/>
    <w:rsid w:val="00E35A32"/>
    <w:rsid w:val="00E41FC5"/>
    <w:rsid w:val="00E43982"/>
    <w:rsid w:val="00E50FFE"/>
    <w:rsid w:val="00E57DAE"/>
    <w:rsid w:val="00E70367"/>
    <w:rsid w:val="00E779A1"/>
    <w:rsid w:val="00E81E92"/>
    <w:rsid w:val="00EA20AB"/>
    <w:rsid w:val="00EB2735"/>
    <w:rsid w:val="00EB4F00"/>
    <w:rsid w:val="00EC3427"/>
    <w:rsid w:val="00EC756A"/>
    <w:rsid w:val="00ED57FB"/>
    <w:rsid w:val="00EE4077"/>
    <w:rsid w:val="00EE56B1"/>
    <w:rsid w:val="00F00B51"/>
    <w:rsid w:val="00F03E7A"/>
    <w:rsid w:val="00F2313F"/>
    <w:rsid w:val="00F31208"/>
    <w:rsid w:val="00F32B3C"/>
    <w:rsid w:val="00F36FD4"/>
    <w:rsid w:val="00F45DC6"/>
    <w:rsid w:val="00F52153"/>
    <w:rsid w:val="00F60B60"/>
    <w:rsid w:val="00F717B6"/>
    <w:rsid w:val="00F74121"/>
    <w:rsid w:val="00F821E0"/>
    <w:rsid w:val="00F850EE"/>
    <w:rsid w:val="00FA4508"/>
    <w:rsid w:val="00FA526E"/>
    <w:rsid w:val="00FB67ED"/>
    <w:rsid w:val="00FB776B"/>
    <w:rsid w:val="00FC51CF"/>
    <w:rsid w:val="00FC7066"/>
    <w:rsid w:val="00FD4D7F"/>
    <w:rsid w:val="00FE2A53"/>
    <w:rsid w:val="02D9843A"/>
    <w:rsid w:val="070A230A"/>
    <w:rsid w:val="09146B5D"/>
    <w:rsid w:val="0B2EDE2F"/>
    <w:rsid w:val="0BE71B51"/>
    <w:rsid w:val="0C31C9B0"/>
    <w:rsid w:val="0EFB80B0"/>
    <w:rsid w:val="111C70E2"/>
    <w:rsid w:val="117E99C7"/>
    <w:rsid w:val="143B789B"/>
    <w:rsid w:val="1AB1AFA1"/>
    <w:rsid w:val="1B1EA514"/>
    <w:rsid w:val="1C417914"/>
    <w:rsid w:val="1D934014"/>
    <w:rsid w:val="1F334E14"/>
    <w:rsid w:val="218BDCB5"/>
    <w:rsid w:val="28F8A8E5"/>
    <w:rsid w:val="29BD1E3D"/>
    <w:rsid w:val="29FE12A6"/>
    <w:rsid w:val="2B0F7A81"/>
    <w:rsid w:val="32F3819C"/>
    <w:rsid w:val="349D33BC"/>
    <w:rsid w:val="35116FC3"/>
    <w:rsid w:val="381192D9"/>
    <w:rsid w:val="3E485F02"/>
    <w:rsid w:val="4198A8E4"/>
    <w:rsid w:val="42EE3678"/>
    <w:rsid w:val="43B6F98C"/>
    <w:rsid w:val="46ED07CA"/>
    <w:rsid w:val="4FFDD1C1"/>
    <w:rsid w:val="56B671D2"/>
    <w:rsid w:val="5757B002"/>
    <w:rsid w:val="57B5F630"/>
    <w:rsid w:val="58400725"/>
    <w:rsid w:val="5A33A2DA"/>
    <w:rsid w:val="5C41F576"/>
    <w:rsid w:val="5F01DC6C"/>
    <w:rsid w:val="5F95261B"/>
    <w:rsid w:val="61574F4D"/>
    <w:rsid w:val="6178D8DE"/>
    <w:rsid w:val="63446065"/>
    <w:rsid w:val="63E0D75D"/>
    <w:rsid w:val="6785EC13"/>
    <w:rsid w:val="67F39C6E"/>
    <w:rsid w:val="6A8204BD"/>
    <w:rsid w:val="71CE0D74"/>
    <w:rsid w:val="751C3E22"/>
    <w:rsid w:val="75466969"/>
    <w:rsid w:val="7743ED90"/>
    <w:rsid w:val="79003888"/>
    <w:rsid w:val="7BCCEA1D"/>
    <w:rsid w:val="7EFF36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C7FCE3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AE3C8F"/>
    <w:pPr>
      <w:jc w:val="both"/>
    </w:pPr>
    <w:rPr>
      <w:rFonts w:eastAsia="Andale Sans UI" w:cs="Tahoma"/>
      <w:sz w:val="24"/>
      <w:szCs w:val="24"/>
      <w:lang w:eastAsia="en-US" w:bidi="en-US"/>
    </w:rPr>
  </w:style>
  <w:style w:type="paragraph" w:styleId="Antrat1">
    <w:name w:val="heading 1"/>
    <w:basedOn w:val="Heading"/>
    <w:next w:val="Pagrindinistekstas"/>
    <w:qFormat/>
    <w:rsid w:val="00AE3C8F"/>
    <w:pPr>
      <w:spacing w:before="283" w:after="283"/>
      <w:outlineLvl w:val="0"/>
    </w:pPr>
    <w:rPr>
      <w:bCs/>
      <w:sz w:val="28"/>
      <w:szCs w:val="32"/>
      <w:lang w:val="lt-LT"/>
    </w:rPr>
  </w:style>
  <w:style w:type="paragraph" w:styleId="Antrat2">
    <w:name w:val="heading 2"/>
    <w:basedOn w:val="Heading"/>
    <w:next w:val="Pagrindinistekstas"/>
    <w:qFormat/>
    <w:rsid w:val="00AE3C8F"/>
    <w:pPr>
      <w:outlineLvl w:val="1"/>
    </w:pPr>
    <w:rPr>
      <w:bCs/>
      <w:iCs/>
      <w:lang w:val="lt-LT"/>
    </w:rPr>
  </w:style>
  <w:style w:type="paragraph" w:styleId="Antrat3">
    <w:name w:val="heading 3"/>
    <w:basedOn w:val="Heading"/>
    <w:next w:val="Pagrindinistekstas"/>
    <w:qFormat/>
    <w:rsid w:val="00AE3C8F"/>
    <w:pPr>
      <w:outlineLvl w:val="2"/>
    </w:pPr>
    <w:rPr>
      <w:bCs/>
      <w:sz w:val="28"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FootnoteCharacters">
    <w:name w:val="Footnote Characters"/>
    <w:rsid w:val="00AE3C8F"/>
  </w:style>
  <w:style w:type="character" w:styleId="Puslapionumeris">
    <w:name w:val="page number"/>
    <w:rsid w:val="00AE3C8F"/>
    <w:rPr>
      <w:rFonts w:ascii="Times New Roman" w:hAnsi="Times New Roman"/>
      <w:shd w:val="clear" w:color="auto" w:fill="auto"/>
      <w:lang w:val="lt-LT"/>
    </w:rPr>
  </w:style>
  <w:style w:type="character" w:customStyle="1" w:styleId="NumberingSymbols">
    <w:name w:val="Numbering Symbols"/>
    <w:rsid w:val="00AE3C8F"/>
  </w:style>
  <w:style w:type="character" w:customStyle="1" w:styleId="Bullets">
    <w:name w:val="Bullets"/>
    <w:rsid w:val="00AE3C8F"/>
    <w:rPr>
      <w:rFonts w:ascii="StarSymbol" w:eastAsia="StarSymbol" w:hAnsi="StarSymbol" w:cs="StarSymbol"/>
      <w:sz w:val="18"/>
      <w:szCs w:val="18"/>
    </w:rPr>
  </w:style>
  <w:style w:type="character" w:styleId="Hipersaitas">
    <w:name w:val="Hyperlink"/>
    <w:rsid w:val="00AE3C8F"/>
    <w:rPr>
      <w:color w:val="000080"/>
      <w:u w:val="single"/>
    </w:rPr>
  </w:style>
  <w:style w:type="character" w:customStyle="1" w:styleId="Placeholder">
    <w:name w:val="Placeholder"/>
    <w:rsid w:val="00AE3C8F"/>
    <w:rPr>
      <w:caps w:val="0"/>
      <w:smallCaps w:val="0"/>
      <w:color w:val="008080"/>
      <w:u w:val="dotted"/>
      <w:lang w:val="lt-LT"/>
    </w:rPr>
  </w:style>
  <w:style w:type="character" w:customStyle="1" w:styleId="EndnoteCharacters">
    <w:name w:val="Endnote Characters"/>
    <w:rsid w:val="00AE3C8F"/>
  </w:style>
  <w:style w:type="paragraph" w:styleId="Pagrindinistekstas">
    <w:name w:val="Body Text"/>
    <w:basedOn w:val="prastasis"/>
    <w:rsid w:val="00AE3C8F"/>
    <w:pPr>
      <w:ind w:firstLine="567"/>
    </w:pPr>
  </w:style>
  <w:style w:type="paragraph" w:customStyle="1" w:styleId="Marginalia">
    <w:name w:val="Marginalia"/>
    <w:basedOn w:val="Pagrindinistekstas"/>
    <w:rsid w:val="00AE3C8F"/>
    <w:pPr>
      <w:ind w:left="2268" w:firstLine="0"/>
    </w:pPr>
  </w:style>
  <w:style w:type="paragraph" w:customStyle="1" w:styleId="Heading">
    <w:name w:val="Heading"/>
    <w:next w:val="Pagrindinistekstas"/>
    <w:rsid w:val="00AE3C8F"/>
    <w:pPr>
      <w:keepNext/>
      <w:widowControl w:val="0"/>
      <w:suppressAutoHyphens/>
      <w:spacing w:before="240" w:after="120"/>
      <w:jc w:val="center"/>
    </w:pPr>
    <w:rPr>
      <w:rFonts w:eastAsia="Andale Sans UI" w:cs="Tahoma"/>
      <w:b/>
      <w:caps/>
      <w:sz w:val="24"/>
      <w:szCs w:val="28"/>
      <w:lang w:val="en-US" w:eastAsia="en-US" w:bidi="en-US"/>
    </w:rPr>
  </w:style>
  <w:style w:type="paragraph" w:styleId="Sraas">
    <w:name w:val="List"/>
    <w:basedOn w:val="Pagrindinistekstas"/>
    <w:rsid w:val="00AE3C8F"/>
  </w:style>
  <w:style w:type="paragraph" w:customStyle="1" w:styleId="Numbering1">
    <w:name w:val="Numbering 1"/>
    <w:basedOn w:val="Sraas"/>
    <w:rsid w:val="00AE3C8F"/>
  </w:style>
  <w:style w:type="paragraph" w:customStyle="1" w:styleId="Numbering1Cont">
    <w:name w:val="Numbering 1 Cont."/>
    <w:basedOn w:val="Sraas"/>
    <w:rsid w:val="00AE3C8F"/>
    <w:pPr>
      <w:spacing w:after="120"/>
      <w:ind w:left="360" w:firstLine="0"/>
    </w:pPr>
  </w:style>
  <w:style w:type="paragraph" w:customStyle="1" w:styleId="List1Start">
    <w:name w:val="List 1 Start"/>
    <w:basedOn w:val="Sraas"/>
    <w:rsid w:val="00AE3C8F"/>
    <w:pPr>
      <w:spacing w:before="240" w:after="120"/>
      <w:ind w:left="360" w:hanging="360"/>
    </w:pPr>
  </w:style>
  <w:style w:type="paragraph" w:customStyle="1" w:styleId="List1">
    <w:name w:val="List 1"/>
    <w:basedOn w:val="Sraas"/>
    <w:rsid w:val="00AE3C8F"/>
    <w:pPr>
      <w:spacing w:after="120"/>
      <w:ind w:left="360" w:hanging="360"/>
    </w:pPr>
  </w:style>
  <w:style w:type="paragraph" w:customStyle="1" w:styleId="List1End">
    <w:name w:val="List 1 End"/>
    <w:basedOn w:val="Sraas"/>
    <w:rsid w:val="00AE3C8F"/>
    <w:pPr>
      <w:spacing w:after="240"/>
      <w:ind w:left="360" w:hanging="360"/>
    </w:pPr>
  </w:style>
  <w:style w:type="paragraph" w:customStyle="1" w:styleId="List1Cont">
    <w:name w:val="List 1 Cont."/>
    <w:basedOn w:val="Sraas"/>
    <w:rsid w:val="00AE3C8F"/>
    <w:pPr>
      <w:spacing w:after="120"/>
      <w:ind w:left="360" w:firstLine="0"/>
    </w:pPr>
  </w:style>
  <w:style w:type="paragraph" w:customStyle="1" w:styleId="List2Start">
    <w:name w:val="List 2 Start"/>
    <w:basedOn w:val="Sraas"/>
    <w:rsid w:val="00AE3C8F"/>
    <w:pPr>
      <w:spacing w:before="240" w:after="120"/>
      <w:ind w:left="720" w:hanging="360"/>
    </w:pPr>
  </w:style>
  <w:style w:type="paragraph" w:styleId="Sraas2">
    <w:name w:val="List 2"/>
    <w:basedOn w:val="Sraas"/>
    <w:rsid w:val="00AE3C8F"/>
    <w:pPr>
      <w:spacing w:after="120"/>
      <w:ind w:left="720" w:hanging="360"/>
    </w:pPr>
  </w:style>
  <w:style w:type="paragraph" w:customStyle="1" w:styleId="List2End">
    <w:name w:val="List 2 End"/>
    <w:basedOn w:val="Sraas"/>
    <w:rsid w:val="00AE3C8F"/>
    <w:pPr>
      <w:spacing w:after="240"/>
      <w:ind w:left="720" w:hanging="360"/>
    </w:pPr>
  </w:style>
  <w:style w:type="paragraph" w:customStyle="1" w:styleId="List2Cont">
    <w:name w:val="List 2 Cont."/>
    <w:basedOn w:val="Sraas"/>
    <w:rsid w:val="00AE3C8F"/>
    <w:pPr>
      <w:spacing w:after="120"/>
      <w:ind w:left="720" w:firstLine="0"/>
    </w:pPr>
  </w:style>
  <w:style w:type="paragraph" w:styleId="Sraas3">
    <w:name w:val="List 3"/>
    <w:basedOn w:val="Sraas"/>
    <w:rsid w:val="00AE3C8F"/>
    <w:pPr>
      <w:spacing w:after="120"/>
      <w:ind w:left="1080" w:hanging="360"/>
    </w:pPr>
  </w:style>
  <w:style w:type="paragraph" w:styleId="Antrats">
    <w:name w:val="header"/>
    <w:basedOn w:val="prastasis"/>
    <w:rsid w:val="00AE3C8F"/>
    <w:pPr>
      <w:suppressLineNumbers/>
      <w:tabs>
        <w:tab w:val="center" w:pos="4800"/>
        <w:tab w:val="right" w:pos="9601"/>
      </w:tabs>
    </w:pPr>
  </w:style>
  <w:style w:type="paragraph" w:styleId="Porat">
    <w:name w:val="footer"/>
    <w:basedOn w:val="prastasis"/>
    <w:rsid w:val="00AE3C8F"/>
    <w:pPr>
      <w:suppressLineNumbers/>
      <w:tabs>
        <w:tab w:val="center" w:pos="4800"/>
        <w:tab w:val="right" w:pos="9601"/>
      </w:tabs>
    </w:pPr>
  </w:style>
  <w:style w:type="paragraph" w:customStyle="1" w:styleId="TableContents">
    <w:name w:val="Table Contents"/>
    <w:basedOn w:val="prastasis"/>
    <w:rsid w:val="00AE3C8F"/>
    <w:pPr>
      <w:suppressLineNumbers/>
    </w:pPr>
  </w:style>
  <w:style w:type="paragraph" w:customStyle="1" w:styleId="TableHeading">
    <w:name w:val="Table Heading"/>
    <w:basedOn w:val="TableContents"/>
    <w:rsid w:val="00AE3C8F"/>
    <w:pPr>
      <w:jc w:val="center"/>
    </w:pPr>
    <w:rPr>
      <w:b/>
      <w:bCs/>
      <w:i/>
      <w:iCs/>
    </w:rPr>
  </w:style>
  <w:style w:type="paragraph" w:styleId="Antrat">
    <w:name w:val="caption"/>
    <w:basedOn w:val="prastasis"/>
    <w:qFormat/>
    <w:rsid w:val="00AE3C8F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Table">
    <w:name w:val="Table"/>
    <w:basedOn w:val="Antrat"/>
    <w:rsid w:val="00AE3C8F"/>
    <w:pPr>
      <w:spacing w:before="0" w:after="0"/>
    </w:pPr>
  </w:style>
  <w:style w:type="paragraph" w:customStyle="1" w:styleId="Index">
    <w:name w:val="Index"/>
    <w:basedOn w:val="prastasis"/>
    <w:rsid w:val="00AE3C8F"/>
    <w:pPr>
      <w:suppressLineNumbers/>
    </w:pPr>
  </w:style>
  <w:style w:type="paragraph" w:customStyle="1" w:styleId="HorizontalLine">
    <w:name w:val="Horizontal Line"/>
    <w:basedOn w:val="prastasis"/>
    <w:next w:val="Pagrindinistekstas"/>
    <w:rsid w:val="00AE3C8F"/>
    <w:pPr>
      <w:suppressLineNumbers/>
      <w:pBdr>
        <w:bottom w:val="double" w:sz="1" w:space="0" w:color="808080"/>
      </w:pBdr>
      <w:spacing w:after="283"/>
    </w:pPr>
    <w:rPr>
      <w:sz w:val="12"/>
      <w:szCs w:val="12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304E72"/>
    <w:rPr>
      <w:rFonts w:ascii="Tahoma" w:hAnsi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304E72"/>
    <w:rPr>
      <w:rFonts w:ascii="Tahoma" w:eastAsia="Andale Sans UI" w:hAnsi="Tahoma" w:cs="Tahoma"/>
      <w:sz w:val="16"/>
      <w:szCs w:val="16"/>
      <w:lang w:eastAsia="en-US" w:bidi="en-US"/>
    </w:rPr>
  </w:style>
  <w:style w:type="paragraph" w:customStyle="1" w:styleId="paragraph">
    <w:name w:val="paragraph"/>
    <w:basedOn w:val="prastasis"/>
    <w:rsid w:val="00173BFB"/>
    <w:pPr>
      <w:spacing w:before="100" w:beforeAutospacing="1" w:after="100" w:afterAutospacing="1"/>
      <w:jc w:val="left"/>
    </w:pPr>
    <w:rPr>
      <w:rFonts w:eastAsia="Times New Roman" w:cs="Times New Roman"/>
      <w:lang w:eastAsia="lt-LT" w:bidi="ar-SA"/>
    </w:rPr>
  </w:style>
  <w:style w:type="character" w:customStyle="1" w:styleId="normaltextrun">
    <w:name w:val="normaltextrun"/>
    <w:basedOn w:val="Numatytasispastraiposriftas"/>
    <w:rsid w:val="00173BFB"/>
  </w:style>
  <w:style w:type="character" w:customStyle="1" w:styleId="eop">
    <w:name w:val="eop"/>
    <w:basedOn w:val="Numatytasispastraiposriftas"/>
    <w:rsid w:val="00173BFB"/>
  </w:style>
  <w:style w:type="paragraph" w:styleId="Dokumentoinaostekstas">
    <w:name w:val="endnote text"/>
    <w:basedOn w:val="prastasis"/>
    <w:link w:val="DokumentoinaostekstasDiagrama"/>
    <w:uiPriority w:val="99"/>
    <w:semiHidden/>
    <w:unhideWhenUsed/>
    <w:rsid w:val="00D651F9"/>
    <w:rPr>
      <w:sz w:val="20"/>
      <w:szCs w:val="20"/>
    </w:rPr>
  </w:style>
  <w:style w:type="character" w:customStyle="1" w:styleId="DokumentoinaostekstasDiagrama">
    <w:name w:val="Dokumento išnašos tekstas Diagrama"/>
    <w:basedOn w:val="Numatytasispastraiposriftas"/>
    <w:link w:val="Dokumentoinaostekstas"/>
    <w:uiPriority w:val="99"/>
    <w:semiHidden/>
    <w:rsid w:val="00D651F9"/>
    <w:rPr>
      <w:rFonts w:eastAsia="Andale Sans UI" w:cs="Tahoma"/>
      <w:lang w:eastAsia="en-US" w:bidi="en-US"/>
    </w:rPr>
  </w:style>
  <w:style w:type="character" w:styleId="Dokumentoinaosnumeris">
    <w:name w:val="endnote reference"/>
    <w:basedOn w:val="Numatytasispastraiposriftas"/>
    <w:uiPriority w:val="99"/>
    <w:semiHidden/>
    <w:unhideWhenUsed/>
    <w:rsid w:val="00D651F9"/>
    <w:rPr>
      <w:vertAlign w:val="superscript"/>
    </w:rPr>
  </w:style>
  <w:style w:type="character" w:customStyle="1" w:styleId="UnresolvedMention">
    <w:name w:val="Unresolved Mention"/>
    <w:basedOn w:val="Numatytasispastraiposriftas"/>
    <w:uiPriority w:val="99"/>
    <w:semiHidden/>
    <w:unhideWhenUsed/>
    <w:rsid w:val="0066229B"/>
    <w:rPr>
      <w:color w:val="605E5C"/>
      <w:shd w:val="clear" w:color="auto" w:fill="E1DFDD"/>
    </w:rPr>
  </w:style>
  <w:style w:type="paragraph" w:styleId="Puslapioinaostekstas">
    <w:name w:val="footnote text"/>
    <w:basedOn w:val="prastasis"/>
    <w:link w:val="PuslapioinaostekstasDiagrama"/>
    <w:uiPriority w:val="99"/>
    <w:semiHidden/>
    <w:unhideWhenUsed/>
    <w:rsid w:val="00882887"/>
    <w:rPr>
      <w:sz w:val="20"/>
      <w:szCs w:val="20"/>
    </w:rPr>
  </w:style>
  <w:style w:type="character" w:customStyle="1" w:styleId="PuslapioinaostekstasDiagrama">
    <w:name w:val="Puslapio išnašos tekstas Diagrama"/>
    <w:basedOn w:val="Numatytasispastraiposriftas"/>
    <w:link w:val="Puslapioinaostekstas"/>
    <w:uiPriority w:val="99"/>
    <w:semiHidden/>
    <w:rsid w:val="00882887"/>
    <w:rPr>
      <w:rFonts w:eastAsia="Andale Sans UI" w:cs="Tahoma"/>
      <w:lang w:eastAsia="en-US" w:bidi="en-US"/>
    </w:rPr>
  </w:style>
  <w:style w:type="character" w:styleId="Puslapioinaosnuoroda">
    <w:name w:val="footnote reference"/>
    <w:basedOn w:val="Numatytasispastraiposriftas"/>
    <w:uiPriority w:val="99"/>
    <w:semiHidden/>
    <w:unhideWhenUsed/>
    <w:rsid w:val="00882887"/>
    <w:rPr>
      <w:vertAlign w:val="superscript"/>
    </w:rPr>
  </w:style>
  <w:style w:type="paragraph" w:styleId="Pataisymai">
    <w:name w:val="Revision"/>
    <w:hidden/>
    <w:uiPriority w:val="99"/>
    <w:semiHidden/>
    <w:rsid w:val="00BC7A7B"/>
    <w:rPr>
      <w:rFonts w:eastAsia="Andale Sans UI" w:cs="Tahoma"/>
      <w:sz w:val="24"/>
      <w:szCs w:val="24"/>
      <w:lang w:eastAsia="en-US" w:bidi="en-US"/>
    </w:rPr>
  </w:style>
  <w:style w:type="character" w:styleId="Komentaronuoroda">
    <w:name w:val="annotation reference"/>
    <w:basedOn w:val="Numatytasispastraiposriftas"/>
    <w:uiPriority w:val="99"/>
    <w:semiHidden/>
    <w:unhideWhenUsed/>
    <w:rsid w:val="00D52E3E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unhideWhenUsed/>
    <w:rsid w:val="00D52E3E"/>
    <w:rPr>
      <w:sz w:val="20"/>
      <w:szCs w:val="20"/>
    </w:r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rsid w:val="00D52E3E"/>
    <w:rPr>
      <w:rFonts w:eastAsia="Andale Sans UI" w:cs="Tahoma"/>
      <w:lang w:eastAsia="en-US" w:bidi="en-US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D52E3E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rsid w:val="00D52E3E"/>
    <w:rPr>
      <w:rFonts w:eastAsia="Andale Sans UI" w:cs="Tahoma"/>
      <w:b/>
      <w:bCs/>
      <w:lang w:eastAsia="en-US" w:bidi="en-US"/>
    </w:rPr>
  </w:style>
  <w:style w:type="character" w:customStyle="1" w:styleId="superscript">
    <w:name w:val="superscript"/>
    <w:basedOn w:val="Numatytasispastraiposriftas"/>
    <w:rsid w:val="00B9772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608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1" Type="http://schemas.openxmlformats.org/officeDocument/2006/relationships/image" Target="media/image1.png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leksandra.voicechov\Downloads\AM%20siun&#269;iamas_1_adresatas%20(3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A351E0ECF89C14A900DE8C04996CFDF" ma:contentTypeVersion="17" ma:contentTypeDescription="Create a new document." ma:contentTypeScope="" ma:versionID="63cd78b1733b24fe5cd59769ee5b14cd">
  <xsd:schema xmlns:xsd="http://www.w3.org/2001/XMLSchema" xmlns:xs="http://www.w3.org/2001/XMLSchema" xmlns:p="http://schemas.microsoft.com/office/2006/metadata/properties" xmlns:ns2="f5aad5d0-9c26-490e-8743-a6c7ceabd501" xmlns:ns3="19cf09c5-daa1-4028-a0ff-74a0be4ec5cc" targetNamespace="http://schemas.microsoft.com/office/2006/metadata/properties" ma:root="true" ma:fieldsID="5492b74c6a949ce6598b116705a11cf0" ns2:_="" ns3:_="">
    <xsd:import namespace="f5aad5d0-9c26-490e-8743-a6c7ceabd501"/>
    <xsd:import namespace="19cf09c5-daa1-4028-a0ff-74a0be4ec5c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aad5d0-9c26-490e-8743-a6c7ceabd50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b763af57-ddc4-4b49-90b1-28f02697adf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cf09c5-daa1-4028-a0ff-74a0be4ec5cc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3e8f69ca-526c-4a0c-98b8-473a0588d9dc}" ma:internalName="TaxCatchAll" ma:showField="CatchAllData" ma:web="19cf09c5-daa1-4028-a0ff-74a0be4ec5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ListFieldsContentType" ma:contentTypeID="0x01010030D9DBA0AD9F4678BDDB4D5C3B1BB0E2003B2FD243BF1AFA4B98FDDC15C0A1382E" ma:contentTypeVersion="2" ma:contentTypeDescription="" ma:contentTypeScope="" ma:versionID="33d3bab3959d5dd6bcae936c0ea2b4ec">
  <xsd:schema xmlns:xsd="http://www.w3.org/2001/XMLSchema" xmlns:xs="http://www.w3.org/2001/XMLSchema" xmlns:p="http://schemas.microsoft.com/office/2006/metadata/properties" xmlns:ns1="http://schemas.microsoft.com/sharepoint/v3" xmlns:ns2="b31411fc-6d44-46f9-9a4e-53a2ba024e74" targetNamespace="http://schemas.microsoft.com/office/2006/metadata/properties" ma:root="true" ma:fieldsID="454f2115818b76341e322776920d8197" ns1:_="" ns2:_="">
    <xsd:import namespace="http://schemas.microsoft.com/sharepoint/v3"/>
    <xsd:import namespace="b31411fc-6d44-46f9-9a4e-53a2ba024e74"/>
    <xsd:element name="properties">
      <xsd:complexType>
        <xsd:sequence>
          <xsd:element name="documentManagement">
            <xsd:complexType>
              <xsd:all>
                <xsd:element ref="ns2:Viesas" minOccurs="0"/>
                <xsd:element ref="ns2:Pagrindinis" minOccurs="0"/>
                <xsd:element ref="ns2:Antrinis" minOccurs="0"/>
                <xsd:element ref="ns1:xd_ProgID" minOccurs="0"/>
                <xsd:element ref="ns1:TemplateUrl" minOccurs="0"/>
                <xsd:element ref="ns1:xd_Signature" minOccurs="0"/>
                <xsd:element ref="ns2:rusiavima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xd_ProgID" ma:index="6" nillable="true" ma:displayName="HTML failo saitas" ma:hidden="true" ma:internalName="xd_ProgID">
      <xsd:simpleType>
        <xsd:restriction base="dms:Text"/>
      </xsd:simpleType>
    </xsd:element>
    <xsd:element name="TemplateUrl" ma:index="7" nillable="true" ma:displayName="Šablono saitas" ma:hidden="true" ma:internalName="TemplateUrl">
      <xsd:simpleType>
        <xsd:restriction base="dms:Text"/>
      </xsd:simpleType>
    </xsd:element>
    <xsd:element name="xd_Signature" ma:index="8" nillable="true" ma:displayName="Pasirašyta" ma:hidden="true" ma:internalName="xd_Signature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1411fc-6d44-46f9-9a4e-53a2ba024e74" elementFormDefault="qualified">
    <xsd:import namespace="http://schemas.microsoft.com/office/2006/documentManagement/types"/>
    <xsd:import namespace="http://schemas.microsoft.com/office/infopath/2007/PartnerControls"/>
    <xsd:element name="Viesas" ma:index="1" nillable="true" ma:displayName="Viešas" ma:default="0" ma:internalName="Viesas">
      <xsd:simpleType>
        <xsd:restriction base="dms:Boolean"/>
      </xsd:simpleType>
    </xsd:element>
    <xsd:element name="Pagrindinis" ma:index="2" nillable="true" ma:displayName="Priemonė" ma:default="0" ma:internalName="Pagrindinis">
      <xsd:simpleType>
        <xsd:restriction base="dms:Boolean"/>
      </xsd:simpleType>
    </xsd:element>
    <xsd:element name="Antrinis" ma:index="3" nillable="true" ma:displayName="Vykdymas" ma:default="0" ma:internalName="Antrinis">
      <xsd:simpleType>
        <xsd:restriction base="dms:Boolean"/>
      </xsd:simpleType>
    </xsd:element>
    <xsd:element name="rusiavimas" ma:index="9" nillable="true" ma:displayName="Rūšiavimas" ma:internalName="rusiavimas" ma:percentage="FALSE">
      <xsd:simpleType>
        <xsd:restriction base="dms:Number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/>
        <xsd:element ref="dc:title" minOccurs="0" maxOccurs="1" ma:index="0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emplateUrl xmlns="http://schemas.microsoft.com/sharepoint/v3" xsi:nil="true"/>
    <Viesas xmlns="b31411fc-6d44-46f9-9a4e-53a2ba024e74">true</Viesas>
    <rusiavimas xmlns="b31411fc-6d44-46f9-9a4e-53a2ba024e74" xsi:nil="true"/>
    <xd_ProgID xmlns="http://schemas.microsoft.com/sharepoint/v3" xsi:nil="true"/>
    <Pagrindinis xmlns="b31411fc-6d44-46f9-9a4e-53a2ba024e74">false</Pagrindinis>
    <Antrinis xmlns="b31411fc-6d44-46f9-9a4e-53a2ba024e74">true</Antrinis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D335EC-4B39-48F2-BA4B-3311F559BD9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5aad5d0-9c26-490e-8743-a6c7ceabd501"/>
    <ds:schemaRef ds:uri="19cf09c5-daa1-4028-a0ff-74a0be4ec5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A15E9E5-C0F4-4865-9681-269075A4CE08}"/>
</file>

<file path=customXml/itemProps3.xml><?xml version="1.0" encoding="utf-8"?>
<ds:datastoreItem xmlns:ds="http://schemas.openxmlformats.org/officeDocument/2006/customXml" ds:itemID="{766CC651-46B9-4D86-A661-D2C361907B6D}">
  <ds:schemaRefs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purl.org/dc/terms/"/>
    <ds:schemaRef ds:uri="f5aad5d0-9c26-490e-8743-a6c7ceabd501"/>
    <ds:schemaRef ds:uri="http://schemas.microsoft.com/office/2006/documentManagement/types"/>
    <ds:schemaRef ds:uri="19cf09c5-daa1-4028-a0ff-74a0be4ec5cc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89FC8B40-04B9-4F7E-B463-ACCDEA8A16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AM siunčiamas_1_adresatas (3)</Template>
  <TotalTime>0</TotalTime>
  <Pages>1</Pages>
  <Words>1267</Words>
  <Characters>723</Characters>
  <Application>Microsoft Office Word</Application>
  <DocSecurity>0</DocSecurity>
  <Lines>6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25-12-09-AM raštas į KRK Prot. NUT.</dc:title>
  <dc:creator/>
  <cp:lastModifiedBy/>
  <cp:revision>1</cp:revision>
  <dcterms:created xsi:type="dcterms:W3CDTF">2025-12-09T11:32:00Z</dcterms:created>
  <dcterms:modified xsi:type="dcterms:W3CDTF">2025-12-09T11:38:00Z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0x01010030D9DBA0AD9F4678BDDB4D5C3B1BB0E2003B2FD243BF1AFA4B98FDDC15C0A1382E</vt:lpwstr>
  </property>
  <property fmtid="{D5CDD505-2E9C-101B-9397-08002B2CF9AE}" pid="3" name="MediaServiceImageTags">
    <vt:lpwstr/>
  </property>
</Properties>
</file>