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FB97F" w14:textId="77777777" w:rsidR="00D34BF3" w:rsidRPr="00B04426" w:rsidRDefault="006545AC" w:rsidP="006545A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04426">
        <w:tab/>
      </w:r>
      <w:r w:rsidRPr="00B04426">
        <w:tab/>
      </w:r>
      <w:r w:rsidRPr="00B04426">
        <w:tab/>
      </w:r>
      <w:r w:rsidRPr="00B04426">
        <w:tab/>
      </w:r>
      <w:r w:rsidRPr="00B04426">
        <w:tab/>
      </w:r>
    </w:p>
    <w:p w14:paraId="6BD33D1F" w14:textId="3889C786" w:rsidR="006545AC" w:rsidRDefault="00D34BF3" w:rsidP="006545A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04426">
        <w:tab/>
      </w:r>
      <w:r w:rsidRPr="00B04426">
        <w:tab/>
      </w:r>
      <w:r w:rsidRPr="00B04426">
        <w:tab/>
      </w:r>
      <w:r w:rsidRPr="00B04426">
        <w:tab/>
      </w:r>
      <w:r w:rsidRPr="00B04426">
        <w:tab/>
      </w:r>
      <w:r w:rsidRPr="00B04426">
        <w:tab/>
      </w:r>
      <w:r w:rsidR="006545AC" w:rsidRPr="00B04426">
        <w:rPr>
          <w:rFonts w:ascii="Times New Roman" w:hAnsi="Times New Roman" w:cs="Times New Roman"/>
          <w:b/>
          <w:sz w:val="24"/>
          <w:szCs w:val="24"/>
        </w:rPr>
        <w:t>Išrašas</w:t>
      </w:r>
    </w:p>
    <w:p w14:paraId="21DCC660" w14:textId="77777777" w:rsidR="006545AC" w:rsidRPr="00B04426" w:rsidRDefault="006545AC" w:rsidP="00ED25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426">
        <w:rPr>
          <w:rFonts w:ascii="Times New Roman" w:hAnsi="Times New Roman" w:cs="Times New Roman"/>
          <w:b/>
          <w:sz w:val="24"/>
          <w:szCs w:val="24"/>
        </w:rPr>
        <w:t>LIETUVOS RESPUBLIKOS SEIMO</w:t>
      </w:r>
    </w:p>
    <w:p w14:paraId="722E653C" w14:textId="0ABE5D25" w:rsidR="00A4428D" w:rsidRPr="00B04426" w:rsidRDefault="00445AC6" w:rsidP="00ED25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SOCIALINIŲ REIKALŲ IR DARBO KOMITETAS</w:t>
      </w:r>
    </w:p>
    <w:p w14:paraId="51AAFEB3" w14:textId="77777777" w:rsidR="00ED2531" w:rsidRPr="00B04426" w:rsidRDefault="00ED2531" w:rsidP="00ED25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B7B6FC" w14:textId="7B2BB326" w:rsidR="006545AC" w:rsidRPr="00B04426" w:rsidRDefault="006545AC" w:rsidP="00780C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4426">
        <w:rPr>
          <w:rFonts w:ascii="Times New Roman" w:hAnsi="Times New Roman" w:cs="Times New Roman"/>
          <w:b/>
          <w:sz w:val="24"/>
          <w:szCs w:val="24"/>
        </w:rPr>
        <w:t>POSĖDŽIO PROTOKOLAS</w:t>
      </w:r>
    </w:p>
    <w:p w14:paraId="5684B9FB" w14:textId="31BF08D4" w:rsidR="00D441AE" w:rsidRPr="00B04426" w:rsidRDefault="00D441AE" w:rsidP="00780C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3DD22D" w14:textId="70E3B568" w:rsidR="00371D51" w:rsidRDefault="00166BB1" w:rsidP="00780C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005C5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A2610F">
        <w:rPr>
          <w:rFonts w:ascii="Times New Roman" w:hAnsi="Times New Roman" w:cs="Times New Roman"/>
          <w:sz w:val="24"/>
          <w:szCs w:val="24"/>
        </w:rPr>
        <w:t>01</w:t>
      </w:r>
      <w:r w:rsidR="00695D05">
        <w:rPr>
          <w:rFonts w:ascii="Times New Roman" w:hAnsi="Times New Roman" w:cs="Times New Roman"/>
          <w:sz w:val="24"/>
          <w:szCs w:val="24"/>
        </w:rPr>
        <w:t>-</w:t>
      </w:r>
      <w:r w:rsidR="009A2376">
        <w:rPr>
          <w:rFonts w:ascii="Times New Roman" w:hAnsi="Times New Roman" w:cs="Times New Roman"/>
          <w:sz w:val="24"/>
          <w:szCs w:val="24"/>
        </w:rPr>
        <w:t>29</w:t>
      </w:r>
      <w:r w:rsidR="00A2610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Nr. 10</w:t>
      </w:r>
      <w:r w:rsidR="00695D05">
        <w:rPr>
          <w:rFonts w:ascii="Times New Roman" w:hAnsi="Times New Roman" w:cs="Times New Roman"/>
          <w:sz w:val="24"/>
          <w:szCs w:val="24"/>
        </w:rPr>
        <w:t>3-P-</w:t>
      </w:r>
      <w:r w:rsidR="009A2376">
        <w:rPr>
          <w:rFonts w:ascii="Times New Roman" w:hAnsi="Times New Roman" w:cs="Times New Roman"/>
          <w:sz w:val="24"/>
          <w:szCs w:val="24"/>
        </w:rPr>
        <w:t>3</w:t>
      </w:r>
    </w:p>
    <w:p w14:paraId="5FBBA2A0" w14:textId="566A5171" w:rsidR="00D26788" w:rsidRDefault="006545AC" w:rsidP="00346C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04426">
        <w:rPr>
          <w:rFonts w:ascii="Times New Roman" w:hAnsi="Times New Roman" w:cs="Times New Roman"/>
          <w:sz w:val="24"/>
          <w:szCs w:val="24"/>
        </w:rPr>
        <w:t>Vilnius</w:t>
      </w:r>
    </w:p>
    <w:p w14:paraId="47C35177" w14:textId="77777777" w:rsidR="00672734" w:rsidRPr="00346C27" w:rsidRDefault="00672734" w:rsidP="00346C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Ind w:w="-28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6" w:space="0" w:color="FFFFFF" w:themeColor="background1"/>
          <w:insideV w:val="single" w:sz="6" w:space="0" w:color="FFFFFF" w:themeColor="background1"/>
        </w:tblBorders>
        <w:tblLook w:val="04A0" w:firstRow="1" w:lastRow="0" w:firstColumn="1" w:lastColumn="0" w:noHBand="0" w:noVBand="1"/>
        <w:tblCaption w:val="Lists/DarboTvarkesKlausimai"/>
      </w:tblPr>
      <w:tblGrid>
        <w:gridCol w:w="9324"/>
      </w:tblGrid>
      <w:tr w:rsidR="00460B42" w:rsidRPr="00B04426" w14:paraId="02446BDA" w14:textId="77777777" w:rsidTr="00A45499">
        <w:tc>
          <w:tcPr>
            <w:tcW w:w="932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96A4B" w14:textId="77777777" w:rsidR="009A2376" w:rsidRDefault="00A2610F" w:rsidP="000449B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610F">
              <w:rPr>
                <w:rFonts w:ascii="Times New Roman" w:hAnsi="Times New Roman" w:cs="Times New Roman"/>
                <w:sz w:val="24"/>
                <w:szCs w:val="24"/>
              </w:rPr>
              <w:t xml:space="preserve">SVARSTYTA. </w:t>
            </w:r>
            <w:r w:rsidR="009A2376" w:rsidRPr="009A2376">
              <w:rPr>
                <w:rFonts w:ascii="Times New Roman" w:hAnsi="Times New Roman" w:cs="Times New Roman"/>
                <w:sz w:val="24"/>
                <w:szCs w:val="24"/>
              </w:rPr>
              <w:t>Dėl socialinių darbuotojų socialinių garantijų</w:t>
            </w:r>
            <w:r w:rsidR="009A23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454793" w14:textId="4BA6D927" w:rsidR="00886DBD" w:rsidRDefault="00A2610F" w:rsidP="000449B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610F">
              <w:rPr>
                <w:rFonts w:ascii="Times New Roman" w:hAnsi="Times New Roman" w:cs="Times New Roman"/>
                <w:sz w:val="24"/>
                <w:szCs w:val="24"/>
              </w:rPr>
              <w:t>NUTARTA.</w:t>
            </w:r>
          </w:p>
          <w:p w14:paraId="0B1A4430" w14:textId="456AAB95" w:rsidR="009A2376" w:rsidRPr="009A2376" w:rsidRDefault="009A2376" w:rsidP="000449B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2376">
              <w:rPr>
                <w:rFonts w:ascii="Times New Roman" w:hAnsi="Times New Roman" w:cs="Times New Roman"/>
                <w:sz w:val="24"/>
                <w:szCs w:val="24"/>
              </w:rPr>
              <w:t xml:space="preserve">1. Siūlyti Socialinės apsaugos ir darbo ministerijai ir Sveikatos apsaugos ministerijai kartu  sistemiškai išnagrinėti ir pateikti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Socialinių reikalų ir darbo komitetui (toliau </w:t>
            </w:r>
            <w:r w:rsidRPr="009A2376">
              <w:rPr>
                <w:rFonts w:ascii="Times New Roman" w:hAnsi="Times New Roman" w:cs="Times New Roman"/>
                <w:sz w:val="24"/>
                <w:szCs w:val="24"/>
              </w:rPr>
              <w:t>Komitet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as)</w:t>
            </w:r>
            <w:r w:rsidRPr="009A2376">
              <w:rPr>
                <w:rFonts w:ascii="Times New Roman" w:hAnsi="Times New Roman" w:cs="Times New Roman"/>
                <w:sz w:val="24"/>
                <w:szCs w:val="24"/>
              </w:rPr>
              <w:t xml:space="preserve"> galimus sprendimus dėl:</w:t>
            </w:r>
          </w:p>
          <w:p w14:paraId="09B6A056" w14:textId="77777777" w:rsidR="009A2376" w:rsidRPr="009A2376" w:rsidRDefault="009A2376" w:rsidP="000449B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2376">
              <w:rPr>
                <w:rFonts w:ascii="Times New Roman" w:hAnsi="Times New Roman" w:cs="Times New Roman"/>
                <w:sz w:val="24"/>
                <w:szCs w:val="24"/>
              </w:rPr>
              <w:t xml:space="preserve">- sveikatos priežiūros įstaigų socialinių darbuotojų ir socialinių paslaugų įstaigų sveikatos priežiūros darbuotojų didesnių socialinių garantijų ir darbo užmokesčio; </w:t>
            </w:r>
          </w:p>
          <w:p w14:paraId="3E31ADE0" w14:textId="21F1AF9D" w:rsidR="009A2376" w:rsidRPr="009A2376" w:rsidRDefault="009A2376" w:rsidP="000449B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2376">
              <w:rPr>
                <w:rFonts w:ascii="Times New Roman" w:hAnsi="Times New Roman" w:cs="Times New Roman"/>
                <w:sz w:val="24"/>
                <w:szCs w:val="24"/>
              </w:rPr>
              <w:t>- šių garantijų teisinio</w:t>
            </w:r>
            <w:r w:rsidR="000449BD">
              <w:rPr>
                <w:rFonts w:ascii="Times New Roman" w:hAnsi="Times New Roman" w:cs="Times New Roman"/>
                <w:sz w:val="24"/>
                <w:szCs w:val="24"/>
              </w:rPr>
              <w:t xml:space="preserve"> reglamentavimo ir finansavimo.</w:t>
            </w:r>
          </w:p>
          <w:p w14:paraId="75960C3E" w14:textId="77777777" w:rsidR="009A2376" w:rsidRPr="009A2376" w:rsidRDefault="009A2376" w:rsidP="000449B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2376">
              <w:rPr>
                <w:rFonts w:ascii="Times New Roman" w:hAnsi="Times New Roman" w:cs="Times New Roman"/>
                <w:sz w:val="24"/>
                <w:szCs w:val="24"/>
              </w:rPr>
              <w:t xml:space="preserve">2. Siūlyti Socialinės apsaugos ir darbo ministerijai kompleksiškai įvertinti ir pateikti Komitetui galimus sprendimus dėl: </w:t>
            </w:r>
          </w:p>
          <w:p w14:paraId="18609545" w14:textId="77777777" w:rsidR="009A2376" w:rsidRPr="009A2376" w:rsidRDefault="009A2376" w:rsidP="000449B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2376">
              <w:rPr>
                <w:rFonts w:ascii="Times New Roman" w:hAnsi="Times New Roman" w:cs="Times New Roman"/>
                <w:sz w:val="24"/>
                <w:szCs w:val="24"/>
              </w:rPr>
              <w:t>- sutrumpinto darbo laiko normos nustatymo socialines paslaugas teikiančių įstaigų darbuotojams, kartu įvertinant galimybę suteikti jiems ilgesnes atostogas;</w:t>
            </w:r>
          </w:p>
          <w:p w14:paraId="4C4B3D86" w14:textId="2543C4DA" w:rsidR="009A2376" w:rsidRPr="009A2376" w:rsidRDefault="009A2376" w:rsidP="000449B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2376">
              <w:rPr>
                <w:rFonts w:ascii="Times New Roman" w:hAnsi="Times New Roman" w:cs="Times New Roman"/>
                <w:sz w:val="24"/>
                <w:szCs w:val="24"/>
              </w:rPr>
              <w:t xml:space="preserve">- socialinių paslaugų srities darbuotojų </w:t>
            </w:r>
            <w:r w:rsidR="00311467">
              <w:rPr>
                <w:rFonts w:ascii="Times New Roman" w:hAnsi="Times New Roman" w:cs="Times New Roman"/>
                <w:sz w:val="24"/>
                <w:szCs w:val="24"/>
              </w:rPr>
              <w:t>kontaktinio darbo trukmės mažinimo;</w:t>
            </w:r>
            <w:r w:rsidRPr="009A237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4051E130" w14:textId="1585FA00" w:rsidR="000449BD" w:rsidRDefault="009A2376" w:rsidP="000449B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2376">
              <w:rPr>
                <w:rFonts w:ascii="Times New Roman" w:hAnsi="Times New Roman" w:cs="Times New Roman"/>
                <w:sz w:val="24"/>
                <w:szCs w:val="24"/>
              </w:rPr>
              <w:t xml:space="preserve">- biurokratinės naštos </w:t>
            </w:r>
            <w:r w:rsidR="00D072B5" w:rsidRPr="00D072B5">
              <w:rPr>
                <w:rFonts w:ascii="Times New Roman" w:hAnsi="Times New Roman" w:cs="Times New Roman"/>
                <w:sz w:val="24"/>
                <w:szCs w:val="24"/>
              </w:rPr>
              <w:t>mažinimo teikiant ir administruojant socialines paslaugas</w:t>
            </w:r>
            <w:r w:rsidRPr="009A237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D481A4A" w14:textId="54CC652A" w:rsidR="001A6981" w:rsidRPr="00B04426" w:rsidRDefault="00A2610F" w:rsidP="000449B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610F">
              <w:rPr>
                <w:rFonts w:ascii="Times New Roman" w:hAnsi="Times New Roman" w:cs="Times New Roman"/>
                <w:sz w:val="24"/>
                <w:szCs w:val="24"/>
              </w:rPr>
              <w:t xml:space="preserve">Pritarta bendru sutarimu.    </w:t>
            </w:r>
          </w:p>
        </w:tc>
      </w:tr>
      <w:tr w:rsidR="001D7DD6" w:rsidRPr="00B04426" w14:paraId="0FF2CD3B" w14:textId="77777777" w:rsidTr="00A45499">
        <w:tc>
          <w:tcPr>
            <w:tcW w:w="932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0EA21" w14:textId="77777777" w:rsidR="001D7DD6" w:rsidRPr="00DC4B3A" w:rsidRDefault="001D7DD6" w:rsidP="00F47C8B">
            <w:pPr>
              <w:spacing w:line="36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Lentelstinklelis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Lists/DarboTvarkesKlausimai"/>
      </w:tblPr>
      <w:tblGrid>
        <w:gridCol w:w="4814"/>
        <w:gridCol w:w="3833"/>
      </w:tblGrid>
      <w:tr w:rsidR="001A6981" w:rsidRPr="001A6981" w14:paraId="43E5AAA5" w14:textId="77777777" w:rsidTr="00A2209B">
        <w:tc>
          <w:tcPr>
            <w:tcW w:w="4814" w:type="dxa"/>
          </w:tcPr>
          <w:p w14:paraId="0AFF1CF2" w14:textId="4B0DF851" w:rsidR="001A6981" w:rsidRPr="001A6981" w:rsidRDefault="00445AC6" w:rsidP="001A6981">
            <w:pPr>
              <w:widowControl w:val="0"/>
              <w:tabs>
                <w:tab w:val="left" w:pos="0"/>
                <w:tab w:val="left" w:pos="851"/>
                <w:tab w:val="left" w:pos="99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Posėdžio pirmininkas</w:t>
            </w:r>
            <w:r w:rsidR="001A6981" w:rsidRPr="001A698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14:paraId="468F688F" w14:textId="36E5CC0D" w:rsidR="001A6981" w:rsidRPr="001A6981" w:rsidRDefault="001A6981" w:rsidP="001A6981">
            <w:pPr>
              <w:widowControl w:val="0"/>
              <w:tabs>
                <w:tab w:val="left" w:pos="0"/>
                <w:tab w:val="left" w:pos="851"/>
                <w:tab w:val="left" w:pos="993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06AB1F74" w14:textId="77777777" w:rsidR="001A6981" w:rsidRPr="001A6981" w:rsidRDefault="001A6981" w:rsidP="001A6981">
            <w:pPr>
              <w:widowControl w:val="0"/>
              <w:tabs>
                <w:tab w:val="left" w:pos="0"/>
                <w:tab w:val="left" w:pos="851"/>
                <w:tab w:val="left" w:pos="993"/>
              </w:tabs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33" w:type="dxa"/>
          </w:tcPr>
          <w:p w14:paraId="7DD733A8" w14:textId="3F17ED3E" w:rsidR="001A6981" w:rsidRPr="001A6981" w:rsidRDefault="000449BD" w:rsidP="00FC225E">
            <w:pPr>
              <w:widowControl w:val="0"/>
              <w:tabs>
                <w:tab w:val="left" w:pos="0"/>
                <w:tab w:val="left" w:pos="851"/>
                <w:tab w:val="left" w:pos="993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005C5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Linas </w:t>
            </w:r>
            <w:proofErr w:type="spellStart"/>
            <w:r w:rsidR="00005C5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Kukuraitis</w:t>
            </w:r>
            <w:proofErr w:type="spellEnd"/>
          </w:p>
        </w:tc>
      </w:tr>
      <w:tr w:rsidR="001A6981" w:rsidRPr="001A6981" w14:paraId="79A743E5" w14:textId="77777777" w:rsidTr="007F739B">
        <w:trPr>
          <w:trHeight w:val="631"/>
        </w:trPr>
        <w:tc>
          <w:tcPr>
            <w:tcW w:w="4814" w:type="dxa"/>
          </w:tcPr>
          <w:p w14:paraId="3CD149D9" w14:textId="7E051F79" w:rsidR="001A6981" w:rsidRPr="001A6981" w:rsidRDefault="001A6981" w:rsidP="001A6981">
            <w:pPr>
              <w:widowControl w:val="0"/>
              <w:tabs>
                <w:tab w:val="left" w:pos="0"/>
                <w:tab w:val="left" w:pos="851"/>
                <w:tab w:val="left" w:pos="99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6981">
              <w:rPr>
                <w:rFonts w:ascii="Times New Roman" w:eastAsia="Times New Roman" w:hAnsi="Times New Roman" w:cs="Times New Roman"/>
                <w:sz w:val="24"/>
                <w:szCs w:val="24"/>
              </w:rPr>
              <w:t>Posėdžio sekretorė</w:t>
            </w:r>
            <w:r w:rsidRPr="001A698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14:paraId="440AF0B5" w14:textId="77777777" w:rsidR="001A6981" w:rsidRPr="001A6981" w:rsidRDefault="001A6981" w:rsidP="001A6981">
            <w:pPr>
              <w:widowControl w:val="0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33" w:type="dxa"/>
          </w:tcPr>
          <w:p w14:paraId="72C138A7" w14:textId="330FAE5C" w:rsidR="001A6981" w:rsidRPr="001A6981" w:rsidRDefault="00D869A9" w:rsidP="00D869A9">
            <w:pPr>
              <w:widowControl w:val="0"/>
              <w:tabs>
                <w:tab w:val="left" w:pos="0"/>
                <w:tab w:val="left" w:pos="851"/>
                <w:tab w:val="left" w:pos="993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Renata Liekienė</w:t>
            </w:r>
          </w:p>
        </w:tc>
      </w:tr>
    </w:tbl>
    <w:p w14:paraId="514072CE" w14:textId="77777777" w:rsidR="00656F33" w:rsidRPr="00656F33" w:rsidRDefault="00656F33" w:rsidP="007F7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56F33">
        <w:rPr>
          <w:rFonts w:ascii="Times New Roman" w:eastAsia="Times New Roman" w:hAnsi="Times New Roman" w:cs="Times New Roman"/>
          <w:sz w:val="24"/>
          <w:szCs w:val="24"/>
          <w:lang w:eastAsia="lt-LT"/>
        </w:rPr>
        <w:t>Išrašas tikras</w:t>
      </w:r>
    </w:p>
    <w:p w14:paraId="30812466" w14:textId="77777777" w:rsidR="00656F33" w:rsidRPr="00656F33" w:rsidRDefault="00656F33" w:rsidP="007F7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56F33">
        <w:rPr>
          <w:rFonts w:ascii="Times New Roman" w:eastAsia="Times New Roman" w:hAnsi="Times New Roman" w:cs="Times New Roman"/>
          <w:sz w:val="24"/>
          <w:szCs w:val="24"/>
          <w:lang w:eastAsia="lt-LT"/>
        </w:rPr>
        <w:t>Seimo kanceliarijos</w:t>
      </w:r>
    </w:p>
    <w:p w14:paraId="655E358B" w14:textId="77777777" w:rsidR="00656F33" w:rsidRPr="00656F33" w:rsidRDefault="00656F33" w:rsidP="007F7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56F33">
        <w:rPr>
          <w:rFonts w:ascii="Times New Roman" w:eastAsia="Times New Roman" w:hAnsi="Times New Roman" w:cs="Times New Roman"/>
          <w:sz w:val="24"/>
          <w:szCs w:val="24"/>
          <w:lang w:eastAsia="lt-LT"/>
        </w:rPr>
        <w:t>Socialinių reikalų ir darbo komiteto</w:t>
      </w:r>
    </w:p>
    <w:p w14:paraId="62DB56AC" w14:textId="33AF7260" w:rsidR="00656F33" w:rsidRDefault="00656F33" w:rsidP="00656F33">
      <w:pPr>
        <w:jc w:val="both"/>
        <w:rPr>
          <w:rFonts w:ascii="Times New Roman" w:hAnsi="Times New Roman" w:cs="Times New Roman"/>
          <w:sz w:val="24"/>
          <w:szCs w:val="24"/>
        </w:rPr>
      </w:pPr>
      <w:r w:rsidRPr="00656F3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biuro padėjėja </w:t>
      </w:r>
      <w:r w:rsidR="00A65C7A">
        <w:rPr>
          <w:rFonts w:ascii="Times New Roman" w:eastAsia="Times New Roman" w:hAnsi="Times New Roman" w:cs="Times New Roman"/>
          <w:sz w:val="24"/>
          <w:szCs w:val="24"/>
          <w:lang w:eastAsia="lt-LT"/>
        </w:rPr>
        <w:t>Renata Liekienė</w:t>
      </w:r>
    </w:p>
    <w:sectPr w:rsidR="00656F33" w:rsidSect="00C87E6B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676C7"/>
    <w:multiLevelType w:val="hybridMultilevel"/>
    <w:tmpl w:val="01F2F9D8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5A5F66"/>
    <w:multiLevelType w:val="hybridMultilevel"/>
    <w:tmpl w:val="21A4D2D2"/>
    <w:lvl w:ilvl="0" w:tplc="A2C62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9F0477"/>
    <w:multiLevelType w:val="hybridMultilevel"/>
    <w:tmpl w:val="C7ACB03C"/>
    <w:lvl w:ilvl="0" w:tplc="127C7D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7F3BDE"/>
    <w:multiLevelType w:val="hybridMultilevel"/>
    <w:tmpl w:val="D2349F7E"/>
    <w:lvl w:ilvl="0" w:tplc="F2428F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2B"/>
    <w:rsid w:val="00005C54"/>
    <w:rsid w:val="000449BD"/>
    <w:rsid w:val="0005262C"/>
    <w:rsid w:val="0006281B"/>
    <w:rsid w:val="000629CE"/>
    <w:rsid w:val="00076FAE"/>
    <w:rsid w:val="000A2451"/>
    <w:rsid w:val="000D412D"/>
    <w:rsid w:val="00117D4E"/>
    <w:rsid w:val="00142399"/>
    <w:rsid w:val="001552BD"/>
    <w:rsid w:val="00166BB1"/>
    <w:rsid w:val="00174B89"/>
    <w:rsid w:val="00186104"/>
    <w:rsid w:val="001A3E22"/>
    <w:rsid w:val="001A53C0"/>
    <w:rsid w:val="001A6981"/>
    <w:rsid w:val="001D64D2"/>
    <w:rsid w:val="001D7DD6"/>
    <w:rsid w:val="001F225D"/>
    <w:rsid w:val="002056F5"/>
    <w:rsid w:val="00206405"/>
    <w:rsid w:val="0024408C"/>
    <w:rsid w:val="00245E49"/>
    <w:rsid w:val="00260DAF"/>
    <w:rsid w:val="00275035"/>
    <w:rsid w:val="00290F47"/>
    <w:rsid w:val="002977FD"/>
    <w:rsid w:val="002A5C59"/>
    <w:rsid w:val="002E63F3"/>
    <w:rsid w:val="00301B50"/>
    <w:rsid w:val="00311467"/>
    <w:rsid w:val="00314A4D"/>
    <w:rsid w:val="00327287"/>
    <w:rsid w:val="00327294"/>
    <w:rsid w:val="003315CF"/>
    <w:rsid w:val="00345188"/>
    <w:rsid w:val="00346C27"/>
    <w:rsid w:val="00350C68"/>
    <w:rsid w:val="00353AEE"/>
    <w:rsid w:val="00355CE3"/>
    <w:rsid w:val="00371D51"/>
    <w:rsid w:val="00373A16"/>
    <w:rsid w:val="003A6C95"/>
    <w:rsid w:val="003E467E"/>
    <w:rsid w:val="0040198A"/>
    <w:rsid w:val="00415401"/>
    <w:rsid w:val="004346CA"/>
    <w:rsid w:val="00445AC6"/>
    <w:rsid w:val="00456279"/>
    <w:rsid w:val="00460B42"/>
    <w:rsid w:val="004757FD"/>
    <w:rsid w:val="004D3472"/>
    <w:rsid w:val="0052562B"/>
    <w:rsid w:val="0053324A"/>
    <w:rsid w:val="00541E12"/>
    <w:rsid w:val="00544B53"/>
    <w:rsid w:val="00594838"/>
    <w:rsid w:val="005B688A"/>
    <w:rsid w:val="005F5023"/>
    <w:rsid w:val="00604220"/>
    <w:rsid w:val="00611DB3"/>
    <w:rsid w:val="006148EA"/>
    <w:rsid w:val="006155E2"/>
    <w:rsid w:val="00627D79"/>
    <w:rsid w:val="00634F8B"/>
    <w:rsid w:val="006409B6"/>
    <w:rsid w:val="00642557"/>
    <w:rsid w:val="006545AC"/>
    <w:rsid w:val="00656C5A"/>
    <w:rsid w:val="00656F33"/>
    <w:rsid w:val="00672734"/>
    <w:rsid w:val="00676917"/>
    <w:rsid w:val="00695D05"/>
    <w:rsid w:val="006C158A"/>
    <w:rsid w:val="006D3524"/>
    <w:rsid w:val="0073781B"/>
    <w:rsid w:val="0076327B"/>
    <w:rsid w:val="00776746"/>
    <w:rsid w:val="00780CB6"/>
    <w:rsid w:val="007823FE"/>
    <w:rsid w:val="00787D96"/>
    <w:rsid w:val="007A5D82"/>
    <w:rsid w:val="007B508F"/>
    <w:rsid w:val="007C38B4"/>
    <w:rsid w:val="007D0E24"/>
    <w:rsid w:val="007D199B"/>
    <w:rsid w:val="007F739B"/>
    <w:rsid w:val="008032CB"/>
    <w:rsid w:val="00831483"/>
    <w:rsid w:val="00841EF2"/>
    <w:rsid w:val="00843E09"/>
    <w:rsid w:val="008550DC"/>
    <w:rsid w:val="00886DBD"/>
    <w:rsid w:val="00891459"/>
    <w:rsid w:val="008A1481"/>
    <w:rsid w:val="008B3A18"/>
    <w:rsid w:val="0093493E"/>
    <w:rsid w:val="009405D3"/>
    <w:rsid w:val="00944B7F"/>
    <w:rsid w:val="00992CF1"/>
    <w:rsid w:val="009A2376"/>
    <w:rsid w:val="009B7DFD"/>
    <w:rsid w:val="009D3ACA"/>
    <w:rsid w:val="009E0378"/>
    <w:rsid w:val="009E3842"/>
    <w:rsid w:val="009E3A60"/>
    <w:rsid w:val="009F4F88"/>
    <w:rsid w:val="00A2209B"/>
    <w:rsid w:val="00A2610F"/>
    <w:rsid w:val="00A4428D"/>
    <w:rsid w:val="00A45499"/>
    <w:rsid w:val="00A47DC4"/>
    <w:rsid w:val="00A65C7A"/>
    <w:rsid w:val="00A94273"/>
    <w:rsid w:val="00A96B0E"/>
    <w:rsid w:val="00AB2BC1"/>
    <w:rsid w:val="00AC14A4"/>
    <w:rsid w:val="00AF6273"/>
    <w:rsid w:val="00B04426"/>
    <w:rsid w:val="00B0739C"/>
    <w:rsid w:val="00B35707"/>
    <w:rsid w:val="00B40C41"/>
    <w:rsid w:val="00B62995"/>
    <w:rsid w:val="00B738CE"/>
    <w:rsid w:val="00BC446A"/>
    <w:rsid w:val="00C05161"/>
    <w:rsid w:val="00C37FE9"/>
    <w:rsid w:val="00C718BE"/>
    <w:rsid w:val="00C76233"/>
    <w:rsid w:val="00C87E6B"/>
    <w:rsid w:val="00CC1A65"/>
    <w:rsid w:val="00CF62E8"/>
    <w:rsid w:val="00D002C2"/>
    <w:rsid w:val="00D072B5"/>
    <w:rsid w:val="00D14DA0"/>
    <w:rsid w:val="00D154B5"/>
    <w:rsid w:val="00D26788"/>
    <w:rsid w:val="00D34B13"/>
    <w:rsid w:val="00D34BF3"/>
    <w:rsid w:val="00D441AE"/>
    <w:rsid w:val="00D47FC8"/>
    <w:rsid w:val="00D7047F"/>
    <w:rsid w:val="00D70C4C"/>
    <w:rsid w:val="00D82B97"/>
    <w:rsid w:val="00D869A9"/>
    <w:rsid w:val="00DA32D5"/>
    <w:rsid w:val="00DB5FCD"/>
    <w:rsid w:val="00DC4B3A"/>
    <w:rsid w:val="00DC5DA6"/>
    <w:rsid w:val="00DD14A2"/>
    <w:rsid w:val="00DE0216"/>
    <w:rsid w:val="00E05592"/>
    <w:rsid w:val="00E17D15"/>
    <w:rsid w:val="00E20A17"/>
    <w:rsid w:val="00E245D3"/>
    <w:rsid w:val="00E617D9"/>
    <w:rsid w:val="00E81A2F"/>
    <w:rsid w:val="00E863C1"/>
    <w:rsid w:val="00EA243D"/>
    <w:rsid w:val="00EA53FE"/>
    <w:rsid w:val="00EA5D13"/>
    <w:rsid w:val="00EB4115"/>
    <w:rsid w:val="00ED2531"/>
    <w:rsid w:val="00F451EC"/>
    <w:rsid w:val="00F47C8B"/>
    <w:rsid w:val="00F50FBE"/>
    <w:rsid w:val="00F72E74"/>
    <w:rsid w:val="00FB188F"/>
    <w:rsid w:val="00FC225E"/>
    <w:rsid w:val="00FD2494"/>
    <w:rsid w:val="00FE2C99"/>
    <w:rsid w:val="00FF7A72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420B9"/>
  <w15:chartTrackingRefBased/>
  <w15:docId w15:val="{08FD713D-06D0-403A-BA07-46B554B3C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8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87D96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D26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A32D5"/>
    <w:pPr>
      <w:ind w:left="720"/>
      <w:contextualSpacing/>
    </w:pPr>
  </w:style>
  <w:style w:type="table" w:customStyle="1" w:styleId="Lentelstinklelis1">
    <w:name w:val="Lentelės tinklelis1"/>
    <w:basedOn w:val="prastojilentel"/>
    <w:next w:val="Lentelstinklelis"/>
    <w:uiPriority w:val="39"/>
    <w:rsid w:val="001A698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A65C7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65C7A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65C7A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65C7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65C7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4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11" Type="http://schemas.openxmlformats.org/officeDocument/2006/relationships/fontTable" Target="fontTable.xml"/><Relationship Id="rId6" Type="http://schemas.openxmlformats.org/officeDocument/2006/relationships/customXml" Target="../customXml/item6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masn\Desktop\LRS\SABLONAI\PROTOKOLU%20SABLONAI\NAUJI\Protokolo%20israsas.dotx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PNFormInfo NamespaceURIs="http://schemas.pn.lt/sharepoint/v3/contenttype/forms">
  <Form usecustomforms="True" usebottommenutoolbar="False" displayform="Lists/PNForms/DispForm.aspx" editform="Lists/PNForms/EditForm.aspx" newform="Lists/PNForms/NewForm.aspx">
    <Field_0 Name="Pavadinimas" InternalName="FileLeafRef" ItemID="8553196d-ec8d-4564-9861-3dbe931050c8" OneRow="True" ReadOnly="False" CreatorAllow="False" HideOnNew="False" ShowFieldName="True" AdministratorOnly="False"/>
    <Field_2 Name="Posėdis" InternalName="Posedis" ItemID="0b651bfc-cdeb-44f8-926d-a57e128bcdda" OneRow="True" ReadOnly="False" CreatorAllow="False" HideOnNew="False" ShowFieldName="True" AdministratorOnly="False"/>
    <Field_3 Name="Dok. Tipas" InternalName="DokumentoTipas1" ItemID="1093573b-1a24-406b-8126-3b7cca00d433" OneRow="True" ReadOnly="False" CreatorAllow="False" HideOnNew="False" ShowFieldName="True" AdministratorOnly="False"/>
    <Field_4 Name="Pasirašytas" InternalName="Pasirasytas" ItemID="0fdac1d6-aa54-4986-89ab-324d3b1872d0" OneRow="True" ReadOnly="False" CreatorAllow="False" HideOnNew="False" ShowFieldName="True" AdministratorOnly="False"/>
    <Field_5 Name="Patvirtintas" InternalName="Patvirtintas" ItemID="48973d30-c0f1-4af4-b38a-c515574543c3" OneRow="True" ReadOnly="False" CreatorAllow="False" HideOnNew="False" ShowFieldName="True" AdministratorOnly="False"/>
    <Field_6 Name="Publikuotas" InternalName="Publikuotas" ItemID="878fa3c1-a7b8-4828-b364-483f1aedee57" OneRow="True" ReadOnly="False" CreatorAllow="False" HideOnNew="False" ShowFieldName="True" AdministratorOnly="False"/>
  </Form>
</PNFormInfo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true</Pagrindinis>
    <xd_ProgID xmlns="http://schemas.microsoft.com/sharepoint/v3" xsi:nil="true"/>
    <rusiavimas xmlns="541eb289-14d1-439e-9379-64b6e6625a76" xsi:nil="true"/>
    <Antrinis xmlns="541eb289-14d1-439e-9379-64b6e6625a76">false</Antrinis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9D0FA761F0DBA42BFA6174882C4AF17" ma:contentTypeVersion="1" ma:contentTypeDescription="Kurkite naują dokumentą." ma:contentTypeScope="" ma:versionID="998d0416ff9444d7540a41f5b999b4e8">
  <xsd:schema xmlns:xsd="http://www.w3.org/2001/XMLSchema" xmlns:xs="http://www.w3.org/2001/XMLSchema" xmlns:p="http://schemas.microsoft.com/office/2006/metadata/properties" xmlns:ns2="28130d43-1b56-4a10-ad88-2cd38123f4c1" targetNamespace="http://schemas.microsoft.com/office/2006/metadata/properties" ma:root="true" ma:fieldsID="8371bbb0e07aa477de93ed9326d97380" ns2:_="">
    <xsd:import namespace="28130d43-1b56-4a10-ad88-2cd38123f4c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CB64A-63B3-4B8A-B827-94940E68D3C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039D384-FEA0-40F1-82B1-81E6FB561FA7}">
  <ds:schemaRefs/>
</ds:datastoreItem>
</file>

<file path=customXml/itemProps3.xml><?xml version="1.0" encoding="utf-8"?>
<ds:datastoreItem xmlns:ds="http://schemas.openxmlformats.org/officeDocument/2006/customXml" ds:itemID="{52F6C3B9-3258-492D-B7E0-0098DC17E054}"/>
</file>

<file path=customXml/itemProps4.xml><?xml version="1.0" encoding="utf-8"?>
<ds:datastoreItem xmlns:ds="http://schemas.openxmlformats.org/officeDocument/2006/customXml" ds:itemID="{957C0D33-DEAB-48B5-B21F-6B2487364EBB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28130d43-1b56-4a10-ad88-2cd38123f4c1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51FFBB57-3ADB-4663-BBBE-CF14A0146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EAFEE14-FA5D-4494-9383-DD34C25C2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Protokolo israsas</Template>
  <TotalTime>1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Išrašas dėl socialinių darbuotojų socialinių garantijų</dc:title>
  <dc:subject/>
  <dc:creator>romas.noreika</dc:creator>
  <cp:keywords/>
  <dc:description/>
  <cp:lastModifiedBy>LIEKIENĖ Renata</cp:lastModifiedBy>
  <cp:revision>2</cp:revision>
  <cp:lastPrinted>2022-11-15T13:03:00Z</cp:lastPrinted>
  <dcterms:created xsi:type="dcterms:W3CDTF">2025-02-27T09:31:00Z</dcterms:created>
  <dcterms:modified xsi:type="dcterms:W3CDTF">2025-02-27T09:31:00Z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  <property fmtid="{D5CDD505-2E9C-101B-9397-08002B2CF9AE}" pid="3" name="_dlc_DocIdItemGuid">
    <vt:lpwstr>08abf104-56a2-4df7-b16f-b81b976f1838</vt:lpwstr>
  </property>
  <property fmtid="{D5CDD505-2E9C-101B-9397-08002B2CF9AE}" pid="4" name="Order0">
    <vt:r8>4</vt:r8>
  </property>
  <property fmtid="{D5CDD505-2E9C-101B-9397-08002B2CF9AE}" pid="5" name="OrderTemplate">
    <vt:r8>4</vt:r8>
  </property>
  <property fmtid="{D5CDD505-2E9C-101B-9397-08002B2CF9AE}" pid="6" name="CurrItem_PosedzPirmininkas_">
    <vt:lpwstr>Radvilė Morkūnaitė-Mikulėnienė</vt:lpwstr>
  </property>
  <property fmtid="{D5CDD505-2E9C-101B-9397-08002B2CF9AE}" pid="7" name="CurrItem_PosedSekretorius_">
    <vt:lpwstr>Agneta Milena Paskalucė</vt:lpwstr>
  </property>
  <property fmtid="{D5CDD505-2E9C-101B-9397-08002B2CF9AE}" pid="8" name="Web_Title_">
    <vt:lpwstr>EUROPOS REIKALŲ KOMITETAS</vt:lpwstr>
  </property>
  <property fmtid="{D5CDD505-2E9C-101B-9397-08002B2CF9AE}" pid="9" name="CurrItem_PosedisStartDate_Date_">
    <vt:lpwstr>2021-07-09</vt:lpwstr>
  </property>
  <property fmtid="{D5CDD505-2E9C-101B-9397-08002B2CF9AE}" pid="10" name="Date_Today_">
    <vt:lpwstr>2021-07-08</vt:lpwstr>
  </property>
  <property fmtid="{D5CDD505-2E9C-101B-9397-08002B2CF9AE}" pid="11" name="_ComitteeHelper_">
    <vt:lpwstr>Aistė Pikiotienė</vt:lpwstr>
  </property>
  <property fmtid="{D5CDD505-2E9C-101B-9397-08002B2CF9AE}" pid="12" name="_PadSifras_">
    <vt:lpwstr>100-P-</vt:lpwstr>
  </property>
</Properties>
</file>