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D33D5" w14:textId="77777777" w:rsidR="0035327A" w:rsidRPr="006573AA" w:rsidRDefault="00532123" w:rsidP="0035327A">
      <w:pPr>
        <w:pStyle w:val="Pavadinimas"/>
        <w:spacing w:after="20"/>
      </w:pPr>
      <w:bookmarkStart w:id="0" w:name="_GoBack"/>
      <w:bookmarkEnd w:id="0"/>
      <w:r w:rsidRPr="006573AA">
        <w:rPr>
          <w:noProof/>
          <w:lang w:eastAsia="lt-LT"/>
        </w:rPr>
        <w:drawing>
          <wp:inline distT="0" distB="0" distL="0" distR="0" wp14:anchorId="0E68C725" wp14:editId="64AC8A37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A4F84" w14:textId="77777777" w:rsidR="0035327A" w:rsidRPr="006573AA" w:rsidRDefault="0035327A" w:rsidP="0035327A">
      <w:pPr>
        <w:pStyle w:val="Pavadinimas"/>
        <w:spacing w:after="20"/>
        <w:rPr>
          <w:sz w:val="8"/>
        </w:rPr>
      </w:pPr>
      <w:r w:rsidRPr="006573AA">
        <w:rPr>
          <w:sz w:val="8"/>
        </w:rPr>
        <w:t xml:space="preserve"> </w:t>
      </w:r>
    </w:p>
    <w:p w14:paraId="5DCACDC7" w14:textId="709264E1" w:rsidR="00C16CCE" w:rsidRDefault="00C16CCE" w:rsidP="00C16CCE">
      <w:pPr>
        <w:pStyle w:val="Pavadinimas"/>
        <w:spacing w:after="20"/>
        <w:outlineLvl w:val="0"/>
        <w:rPr>
          <w:rFonts w:ascii="Times New Roman Bold" w:hAnsi="Times New Roman Bold"/>
          <w:caps/>
          <w:sz w:val="28"/>
        </w:rPr>
      </w:pPr>
      <w:r w:rsidRPr="006573AA">
        <w:rPr>
          <w:sz w:val="28"/>
        </w:rPr>
        <w:t>LIETUVOS RESPUBLIKOS ŠVIETIMO</w:t>
      </w:r>
      <w:r>
        <w:rPr>
          <w:sz w:val="28"/>
        </w:rPr>
        <w:t>,</w:t>
      </w:r>
      <w:r w:rsidRPr="006573AA">
        <w:rPr>
          <w:sz w:val="28"/>
        </w:rPr>
        <w:t xml:space="preserve"> MOKSLO IR</w:t>
      </w:r>
      <w:r>
        <w:rPr>
          <w:sz w:val="28"/>
        </w:rPr>
        <w:t xml:space="preserve"> SPORTO</w:t>
      </w:r>
      <w:r w:rsidRPr="006573AA">
        <w:rPr>
          <w:sz w:val="28"/>
        </w:rPr>
        <w:t xml:space="preserve"> MINISTERIJ</w:t>
      </w:r>
      <w:r w:rsidR="002A15BC">
        <w:rPr>
          <w:sz w:val="28"/>
        </w:rPr>
        <w:t>A</w:t>
      </w:r>
      <w:r>
        <w:rPr>
          <w:sz w:val="28"/>
        </w:rPr>
        <w:t xml:space="preserve"> </w:t>
      </w:r>
    </w:p>
    <w:p w14:paraId="4FB1F008" w14:textId="77777777" w:rsidR="002D1A45" w:rsidRPr="002D1A45" w:rsidRDefault="002D1A45" w:rsidP="0035327A">
      <w:pPr>
        <w:pStyle w:val="Pavadinimas"/>
        <w:spacing w:after="20"/>
        <w:rPr>
          <w:rFonts w:ascii="Times New Roman Bold" w:hAnsi="Times New Roman Bold"/>
          <w:caps/>
          <w:sz w:val="28"/>
          <w:szCs w:val="28"/>
        </w:rPr>
      </w:pPr>
    </w:p>
    <w:p w14:paraId="7852419D" w14:textId="77777777" w:rsidR="0035327A" w:rsidRDefault="0046615D" w:rsidP="0035327A">
      <w:pPr>
        <w:pStyle w:val="Porat"/>
        <w:tabs>
          <w:tab w:val="clear" w:pos="4153"/>
          <w:tab w:val="clear" w:pos="8306"/>
        </w:tabs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>B</w:t>
      </w:r>
      <w:r w:rsidR="0035327A" w:rsidRPr="00395F52">
        <w:rPr>
          <w:rFonts w:ascii="Times New Roman" w:hAnsi="Times New Roman"/>
          <w:sz w:val="18"/>
          <w:szCs w:val="18"/>
          <w:lang w:val="lt-LT"/>
        </w:rPr>
        <w:t xml:space="preserve">iudžetinė įstaiga, 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>A.</w:t>
      </w:r>
      <w:r w:rsidR="0035327A">
        <w:rPr>
          <w:rFonts w:ascii="Times New Roman" w:hAnsi="Times New Roman"/>
          <w:sz w:val="18"/>
          <w:szCs w:val="18"/>
          <w:lang w:val="lt-LT"/>
        </w:rPr>
        <w:t xml:space="preserve"> 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>Volano g. 2,</w:t>
      </w:r>
      <w:r w:rsidR="0035327A" w:rsidRPr="00C935B1">
        <w:rPr>
          <w:rFonts w:ascii="Times New Roman" w:hAnsi="Times New Roman"/>
          <w:sz w:val="18"/>
          <w:szCs w:val="18"/>
          <w:lang w:val="lt-LT"/>
        </w:rPr>
        <w:t xml:space="preserve"> </w:t>
      </w:r>
      <w:r w:rsidR="000455DC" w:rsidRPr="000455DC">
        <w:rPr>
          <w:rFonts w:ascii="Times New Roman" w:hAnsi="Times New Roman"/>
          <w:sz w:val="18"/>
          <w:szCs w:val="18"/>
          <w:lang w:val="lt-LT"/>
        </w:rPr>
        <w:t>01124</w:t>
      </w:r>
      <w:r w:rsidR="0035327A" w:rsidRPr="00C935B1">
        <w:rPr>
          <w:rFonts w:ascii="Times New Roman" w:hAnsi="Times New Roman"/>
          <w:sz w:val="18"/>
          <w:szCs w:val="18"/>
          <w:lang w:val="lt-LT"/>
        </w:rPr>
        <w:t xml:space="preserve"> Vilnius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>, tel. (8</w:t>
      </w:r>
      <w:r w:rsidR="0035327A">
        <w:rPr>
          <w:rFonts w:ascii="Times New Roman" w:hAnsi="Times New Roman"/>
          <w:sz w:val="18"/>
          <w:szCs w:val="18"/>
          <w:lang w:val="lt-LT"/>
        </w:rPr>
        <w:t xml:space="preserve"> 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 xml:space="preserve">5) </w:t>
      </w:r>
      <w:r w:rsidR="0035327A">
        <w:rPr>
          <w:rFonts w:ascii="Times New Roman" w:hAnsi="Times New Roman"/>
          <w:sz w:val="18"/>
          <w:szCs w:val="18"/>
          <w:lang w:val="lt-LT"/>
        </w:rPr>
        <w:t xml:space="preserve"> 219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 xml:space="preserve"> </w:t>
      </w:r>
      <w:r w:rsidR="0035327A">
        <w:rPr>
          <w:rFonts w:ascii="Times New Roman" w:hAnsi="Times New Roman"/>
          <w:sz w:val="18"/>
          <w:szCs w:val="18"/>
          <w:lang w:val="lt-LT"/>
        </w:rPr>
        <w:t>1225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>, el. p.</w:t>
      </w:r>
      <w:r w:rsidR="0035327A" w:rsidRPr="00C152EA">
        <w:rPr>
          <w:rFonts w:ascii="Times New Roman" w:hAnsi="Times New Roman"/>
          <w:sz w:val="18"/>
          <w:szCs w:val="18"/>
          <w:lang w:val="lt-LT"/>
        </w:rPr>
        <w:t xml:space="preserve"> </w:t>
      </w:r>
      <w:r w:rsidR="0035327A">
        <w:rPr>
          <w:rFonts w:ascii="Times New Roman" w:hAnsi="Times New Roman"/>
          <w:sz w:val="18"/>
          <w:szCs w:val="18"/>
          <w:lang w:val="lt-LT"/>
        </w:rPr>
        <w:t>smmin@smm.lt</w:t>
      </w:r>
      <w:r w:rsidR="0035327A" w:rsidRPr="006573AA">
        <w:rPr>
          <w:rFonts w:ascii="Times New Roman" w:hAnsi="Times New Roman"/>
          <w:sz w:val="18"/>
          <w:szCs w:val="18"/>
          <w:lang w:val="lt-LT"/>
        </w:rPr>
        <w:t xml:space="preserve">, </w:t>
      </w:r>
      <w:hyperlink r:id="rId10" w:history="1">
        <w:r w:rsidR="0035327A" w:rsidRPr="00F67690">
          <w:rPr>
            <w:rStyle w:val="Hipersaitas"/>
            <w:rFonts w:ascii="Times New Roman" w:hAnsi="Times New Roman"/>
            <w:color w:val="auto"/>
            <w:sz w:val="18"/>
            <w:szCs w:val="18"/>
            <w:lang w:val="lt-LT"/>
          </w:rPr>
          <w:t>http://www.smm.lt</w:t>
        </w:r>
      </w:hyperlink>
      <w:r w:rsidR="0035327A">
        <w:rPr>
          <w:rFonts w:ascii="Times New Roman" w:hAnsi="Times New Roman"/>
          <w:sz w:val="18"/>
          <w:szCs w:val="18"/>
          <w:lang w:val="lt-LT"/>
        </w:rPr>
        <w:t>. Duomenys kaupiami ir saugomi Juridinių asmenų registre, k</w:t>
      </w:r>
      <w:r w:rsidR="0035327A" w:rsidRPr="00657C54">
        <w:rPr>
          <w:rFonts w:ascii="Times New Roman" w:hAnsi="Times New Roman"/>
          <w:sz w:val="18"/>
          <w:szCs w:val="18"/>
          <w:lang w:val="lt-LT"/>
        </w:rPr>
        <w:t xml:space="preserve">odas </w:t>
      </w:r>
      <w:r w:rsidR="0035327A" w:rsidRPr="00657C54">
        <w:rPr>
          <w:rFonts w:ascii="Times New Roman" w:hAnsi="Times New Roman"/>
          <w:sz w:val="18"/>
          <w:szCs w:val="18"/>
          <w:lang w:val="lt-LT" w:eastAsia="en-GB"/>
        </w:rPr>
        <w:t>188603091</w:t>
      </w:r>
    </w:p>
    <w:p w14:paraId="06AC14A8" w14:textId="77777777" w:rsidR="0035327A" w:rsidRPr="006573AA" w:rsidRDefault="0035327A" w:rsidP="0035327A">
      <w:pPr>
        <w:rPr>
          <w:sz w:val="24"/>
          <w:lang w:val="lt-LT"/>
        </w:rPr>
      </w:pPr>
      <w:r w:rsidRPr="006573AA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12A124CF" w14:textId="77777777" w:rsidR="0035327A" w:rsidRPr="006573AA" w:rsidRDefault="0035327A" w:rsidP="0035327A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4111"/>
        <w:gridCol w:w="1242"/>
        <w:gridCol w:w="4502"/>
      </w:tblGrid>
      <w:tr w:rsidR="001917A6" w:rsidRPr="00EE4D56" w14:paraId="674F44FB" w14:textId="77777777" w:rsidTr="009828C2">
        <w:trPr>
          <w:trHeight w:val="2135"/>
        </w:trPr>
        <w:tc>
          <w:tcPr>
            <w:tcW w:w="4111" w:type="dxa"/>
          </w:tcPr>
          <w:p w14:paraId="1772CA27" w14:textId="519C964C" w:rsidR="008C3F58" w:rsidRPr="00D76E43" w:rsidRDefault="008C3F58" w:rsidP="008C3F58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Lietuvos</w:t>
            </w:r>
            <w:r w:rsidR="00496D44" w:rsidRPr="00EE4D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6D44" w:rsidRPr="00E315ED">
              <w:rPr>
                <w:rFonts w:ascii="Times New Roman" w:hAnsi="Times New Roman"/>
                <w:sz w:val="24"/>
                <w:szCs w:val="24"/>
                <w:lang w:val="lt-LT"/>
              </w:rPr>
              <w:t>Respublikos ekonomikos ir inovacijų ministerijai</w:t>
            </w:r>
            <w:r w:rsidRPr="00D76E43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14:paraId="1F695EDD" w14:textId="77777777" w:rsidR="00496D44" w:rsidRPr="00EE4D56" w:rsidRDefault="00496D44" w:rsidP="00496D44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Lietuvos Respublikos finansų ministerijai </w:t>
            </w:r>
          </w:p>
          <w:p w14:paraId="1DE34F33" w14:textId="77777777" w:rsidR="0029440A" w:rsidRPr="00EE4D56" w:rsidRDefault="0029440A" w:rsidP="008C3F58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8C0733D" w14:textId="14F150C7" w:rsidR="0029440A" w:rsidRPr="00EE4D56" w:rsidRDefault="0029440A" w:rsidP="008C3F58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Kopija</w:t>
            </w:r>
          </w:p>
          <w:p w14:paraId="12A05B37" w14:textId="600FB1EA" w:rsidR="001917A6" w:rsidRPr="00E315ED" w:rsidRDefault="001917A6" w:rsidP="001917A6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315ED">
              <w:rPr>
                <w:rFonts w:ascii="Times New Roman" w:hAnsi="Times New Roman"/>
                <w:sz w:val="24"/>
                <w:szCs w:val="24"/>
                <w:lang w:val="lt-LT"/>
              </w:rPr>
              <w:t>Respublikos Vyriausybės kanceliarijai</w:t>
            </w:r>
            <w:r w:rsidR="0006387C" w:rsidRPr="00E315E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                   </w:t>
            </w:r>
          </w:p>
          <w:p w14:paraId="655ED79D" w14:textId="2D5AA702" w:rsidR="0029440A" w:rsidRPr="00EE4D56" w:rsidRDefault="0029440A" w:rsidP="008C3F58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Lietuvos R</w:t>
            </w:r>
            <w:r w:rsidR="00FE3060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espublikos Seimo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76E43">
              <w:rPr>
                <w:rFonts w:ascii="Times New Roman" w:hAnsi="Times New Roman"/>
                <w:sz w:val="24"/>
                <w:szCs w:val="24"/>
                <w:lang w:val="lt-LT"/>
              </w:rPr>
              <w:t>J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aunimo</w:t>
            </w:r>
            <w:r w:rsidR="00FE3060"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</w:t>
            </w:r>
            <w:r w:rsidR="00EE4D56"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FE3060"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sporto 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reikalų komisija</w:t>
            </w:r>
            <w:r w:rsidR="00FE3060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i</w:t>
            </w:r>
          </w:p>
          <w:p w14:paraId="45789E4D" w14:textId="09C5B000" w:rsidR="00EE4D56" w:rsidRPr="00EE4D56" w:rsidRDefault="00EE4D56" w:rsidP="008C3F58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</w:rPr>
            </w:pP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Lietuvos Respublikos Seimo </w:t>
            </w:r>
            <w:r w:rsidR="00D76E43">
              <w:rPr>
                <w:rFonts w:ascii="Times New Roman" w:hAnsi="Times New Roman"/>
                <w:sz w:val="24"/>
                <w:szCs w:val="24"/>
                <w:lang w:val="lt-LT"/>
              </w:rPr>
              <w:t>E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konomikos komitetui</w:t>
            </w:r>
          </w:p>
          <w:p w14:paraId="4B0DE061" w14:textId="541D0C5F" w:rsidR="0035327A" w:rsidRPr="00EE4D56" w:rsidRDefault="002C2D8B" w:rsidP="002C2D8B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Lietuvos Respublikos sveikatos apsaugos ministerijai</w:t>
            </w:r>
          </w:p>
        </w:tc>
        <w:tc>
          <w:tcPr>
            <w:tcW w:w="1242" w:type="dxa"/>
          </w:tcPr>
          <w:p w14:paraId="6E65D881" w14:textId="77777777" w:rsidR="0035327A" w:rsidRPr="00EE4D56" w:rsidRDefault="0035327A" w:rsidP="00BA3390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502" w:type="dxa"/>
          </w:tcPr>
          <w:p w14:paraId="542FC2F3" w14:textId="0117C19E" w:rsidR="0035327A" w:rsidRPr="00EE4D56" w:rsidRDefault="0035327A" w:rsidP="00BA3390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bookmarkStart w:id="1" w:name="Data"/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</w:t>
            </w:r>
            <w:bookmarkEnd w:id="1"/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05 -"/>
                  </w:textInput>
                </w:ffData>
              </w:fldChar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BD711C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3E7FD7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-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="009130FF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="00496D44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Nr. 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instrText xml:space="preserve"> FORMTEXT </w:instrTex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separate"/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> </w:t>
            </w: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fldChar w:fldCharType="end"/>
            </w:r>
            <w:bookmarkEnd w:id="2"/>
          </w:p>
          <w:p w14:paraId="2147D653" w14:textId="77777777" w:rsidR="0035327A" w:rsidRPr="00EE4D56" w:rsidRDefault="00F91357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</w:t>
            </w:r>
            <w:r w:rsidR="0035327A"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 </w:t>
            </w:r>
            <w:r w:rsidR="009130FF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2021-0</w:t>
            </w:r>
            <w:r w:rsidR="00496D44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="009130FF" w:rsidRPr="00EE4D56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-     Nr. </w:t>
            </w:r>
          </w:p>
          <w:p w14:paraId="0408A1B7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4F400D6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7A94153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DA05E5B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EB989E0" w14:textId="2F94ED73" w:rsidR="00EE4D56" w:rsidRPr="00EE4D56" w:rsidRDefault="00D76E43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r w:rsidR="0006387C">
              <w:rPr>
                <w:rFonts w:ascii="Times New Roman" w:hAnsi="Times New Roman"/>
                <w:sz w:val="24"/>
                <w:szCs w:val="24"/>
                <w:lang w:val="lt-LT"/>
              </w:rPr>
              <w:t>2021-</w:t>
            </w:r>
          </w:p>
          <w:p w14:paraId="050941A8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D21EFE4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E006669" w14:textId="7F6614B0" w:rsidR="002C2D8B" w:rsidRPr="00EE4D56" w:rsidRDefault="00D76E43" w:rsidP="002C2D8B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 </w:t>
            </w:r>
            <w:r w:rsidR="002C2D8B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2021-03-25 Nr.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2C2D8B" w:rsidRPr="00EE4D56">
              <w:rPr>
                <w:rFonts w:ascii="Times New Roman" w:hAnsi="Times New Roman"/>
                <w:sz w:val="24"/>
                <w:szCs w:val="24"/>
                <w:lang w:val="lt-LT"/>
              </w:rPr>
              <w:t>1441</w:t>
            </w:r>
          </w:p>
          <w:p w14:paraId="0F1C5A2E" w14:textId="0A34A1D2" w:rsidR="002C2D8B" w:rsidRPr="00EE4D56" w:rsidRDefault="00D76E43" w:rsidP="002C2D8B">
            <w:pPr>
              <w:keepNext/>
              <w:tabs>
                <w:tab w:val="left" w:pos="5954"/>
              </w:tabs>
              <w:spacing w:line="360" w:lineRule="auto"/>
              <w:ind w:right="283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2C2D8B" w:rsidRPr="00EE4D56">
              <w:rPr>
                <w:rFonts w:ascii="Times New Roman" w:hAnsi="Times New Roman"/>
                <w:sz w:val="24"/>
                <w:szCs w:val="24"/>
              </w:rPr>
              <w:t>2021-03-04 Nr. S-2021-</w:t>
            </w:r>
          </w:p>
          <w:p w14:paraId="02F48F95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D0F59D2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C895E1B" w14:textId="77777777" w:rsidR="00EE4D56" w:rsidRPr="00EE4D56" w:rsidRDefault="00EE4D56" w:rsidP="00496D44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756C84E" w14:textId="30F5B0B8" w:rsidR="00EE4D56" w:rsidRPr="00EE4D56" w:rsidRDefault="00EE4D56" w:rsidP="002C2D8B">
            <w:pPr>
              <w:keepNext/>
              <w:tabs>
                <w:tab w:val="left" w:pos="5954"/>
              </w:tabs>
              <w:spacing w:line="360" w:lineRule="auto"/>
              <w:ind w:right="283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35327A" w:rsidRPr="00025719" w14:paraId="68FF8A0D" w14:textId="77777777" w:rsidTr="00E577DA">
        <w:tc>
          <w:tcPr>
            <w:tcW w:w="9855" w:type="dxa"/>
            <w:gridSpan w:val="3"/>
            <w:shd w:val="clear" w:color="auto" w:fill="auto"/>
          </w:tcPr>
          <w:p w14:paraId="1EC2C824" w14:textId="77777777" w:rsidR="00F91357" w:rsidRPr="00432034" w:rsidRDefault="00F91357" w:rsidP="00432034"/>
          <w:p w14:paraId="6CD6015F" w14:textId="76A91E0F" w:rsidR="0035327A" w:rsidRPr="00025719" w:rsidRDefault="009828C2" w:rsidP="00496D44">
            <w:pPr>
              <w:spacing w:after="20"/>
              <w:rPr>
                <w:rFonts w:ascii="Times New Roman" w:hAnsi="Times New Roman"/>
                <w:b/>
                <w:caps/>
                <w:sz w:val="24"/>
                <w:szCs w:val="24"/>
                <w:lang w:val="lt-LT"/>
              </w:rPr>
            </w:pPr>
            <w:r w:rsidRPr="0002571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025719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DĖL </w:t>
            </w:r>
            <w:r w:rsidR="00496D4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PARAMOS SPORTO SEKTORIUI</w:t>
            </w:r>
          </w:p>
        </w:tc>
      </w:tr>
    </w:tbl>
    <w:p w14:paraId="3612A527" w14:textId="77777777" w:rsidR="0035327A" w:rsidRPr="00993FD1" w:rsidRDefault="0035327A" w:rsidP="0035327A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568D95" w14:textId="77777777" w:rsidR="00DD0A76" w:rsidRPr="00993FD1" w:rsidRDefault="00DD0A76" w:rsidP="0035327A">
      <w:pPr>
        <w:spacing w:after="20"/>
        <w:ind w:firstLine="1247"/>
        <w:jc w:val="both"/>
        <w:rPr>
          <w:rFonts w:ascii="Times New Roman" w:hAnsi="Times New Roman"/>
          <w:sz w:val="24"/>
          <w:szCs w:val="24"/>
          <w:lang w:val="lt-LT"/>
        </w:rPr>
        <w:sectPr w:rsidR="00DD0A76" w:rsidRPr="00993FD1" w:rsidSect="0041481E">
          <w:footerReference w:type="even" r:id="rId11"/>
          <w:footerReference w:type="default" r:id="rId12"/>
          <w:footerReference w:type="first" r:id="rId13"/>
          <w:pgSz w:w="11907" w:h="16840" w:code="9"/>
          <w:pgMar w:top="1138" w:right="562" w:bottom="1138" w:left="1699" w:header="288" w:footer="720" w:gutter="0"/>
          <w:cols w:space="720"/>
          <w:noEndnote/>
          <w:titlePg/>
        </w:sectPr>
      </w:pPr>
    </w:p>
    <w:p w14:paraId="54B0DAD2" w14:textId="2C44C80D" w:rsidR="00C6201C" w:rsidRPr="00B3316D" w:rsidRDefault="00CE2226" w:rsidP="00EF757D">
      <w:pPr>
        <w:spacing w:after="20" w:line="360" w:lineRule="auto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  <w:r w:rsidRPr="00186C3E">
        <w:rPr>
          <w:rFonts w:ascii="Times New Roman" w:hAnsi="Times New Roman"/>
          <w:sz w:val="24"/>
          <w:szCs w:val="24"/>
          <w:lang w:val="lt-LT"/>
        </w:rPr>
        <w:t xml:space="preserve">Švietimo, mokslo ir sporto ministerija </w:t>
      </w:r>
      <w:r w:rsidR="00802A6A" w:rsidRPr="00186C3E">
        <w:rPr>
          <w:rFonts w:ascii="Times New Roman" w:hAnsi="Times New Roman"/>
          <w:sz w:val="24"/>
          <w:szCs w:val="24"/>
          <w:lang w:val="lt-LT"/>
        </w:rPr>
        <w:t>(toliau</w:t>
      </w:r>
      <w:r w:rsidR="00C548A8" w:rsidRPr="00186C3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91357" w:rsidRPr="00F20996">
        <w:rPr>
          <w:rFonts w:ascii="Times New Roman" w:eastAsia="Calibri" w:hAnsi="Times New Roman"/>
          <w:sz w:val="24"/>
          <w:szCs w:val="24"/>
        </w:rPr>
        <w:t>–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 Ministerija)</w:t>
      </w:r>
      <w:r w:rsidR="0006387C">
        <w:rPr>
          <w:rFonts w:ascii="Times New Roman" w:hAnsi="Times New Roman"/>
          <w:sz w:val="24"/>
          <w:szCs w:val="24"/>
          <w:lang w:val="lt-LT"/>
        </w:rPr>
        <w:t>,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C25A7">
        <w:rPr>
          <w:rFonts w:ascii="Times New Roman" w:hAnsi="Times New Roman"/>
          <w:sz w:val="24"/>
          <w:szCs w:val="24"/>
          <w:lang w:val="lt-LT"/>
        </w:rPr>
        <w:t>įvertinusi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 Lietuvos sporto bendruomenės raštus bei vykdydama Lietuvos Respubl</w:t>
      </w:r>
      <w:r w:rsidR="00312BF9">
        <w:rPr>
          <w:rFonts w:ascii="Times New Roman" w:hAnsi="Times New Roman"/>
          <w:sz w:val="24"/>
          <w:szCs w:val="24"/>
          <w:lang w:val="lt-LT"/>
        </w:rPr>
        <w:t xml:space="preserve">ikos Vyriausybės kanceliarijos </w:t>
      </w:r>
      <w:r w:rsidR="00735934">
        <w:rPr>
          <w:rFonts w:ascii="Times New Roman" w:hAnsi="Times New Roman"/>
          <w:sz w:val="24"/>
          <w:szCs w:val="24"/>
          <w:lang w:val="lt-LT"/>
        </w:rPr>
        <w:t xml:space="preserve">2021-02-05 </w:t>
      </w:r>
      <w:r w:rsidR="007A6346">
        <w:rPr>
          <w:rFonts w:ascii="Times New Roman" w:hAnsi="Times New Roman"/>
          <w:sz w:val="24"/>
          <w:szCs w:val="24"/>
          <w:lang w:val="lt-LT"/>
        </w:rPr>
        <w:t>p</w:t>
      </w:r>
      <w:r w:rsidR="00312BF9">
        <w:rPr>
          <w:rFonts w:ascii="Times New Roman" w:hAnsi="Times New Roman"/>
          <w:sz w:val="24"/>
          <w:szCs w:val="24"/>
          <w:lang w:val="lt-LT"/>
        </w:rPr>
        <w:t>a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vedimą </w:t>
      </w:r>
      <w:r w:rsidR="00D76E43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DC25A7">
        <w:rPr>
          <w:rFonts w:ascii="Times New Roman" w:hAnsi="Times New Roman"/>
          <w:sz w:val="24"/>
          <w:szCs w:val="24"/>
          <w:lang w:val="lt-LT"/>
        </w:rPr>
        <w:t xml:space="preserve">S-305 </w:t>
      </w:r>
      <w:r w:rsidR="00D76E43">
        <w:rPr>
          <w:rFonts w:ascii="Times New Roman" w:hAnsi="Times New Roman"/>
          <w:sz w:val="24"/>
          <w:szCs w:val="24"/>
          <w:lang w:val="lt-LT"/>
        </w:rPr>
        <w:t xml:space="preserve">ir 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Seimo </w:t>
      </w:r>
      <w:r w:rsidR="00D76E43">
        <w:rPr>
          <w:rFonts w:ascii="Times New Roman" w:hAnsi="Times New Roman"/>
          <w:sz w:val="24"/>
          <w:szCs w:val="24"/>
          <w:lang w:val="lt-LT"/>
        </w:rPr>
        <w:t>J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aunimo sporto reikalų komisijos pavedimus, </w:t>
      </w:r>
      <w:r w:rsidR="00DC25A7">
        <w:rPr>
          <w:rFonts w:ascii="Times New Roman" w:hAnsi="Times New Roman"/>
          <w:sz w:val="24"/>
          <w:szCs w:val="24"/>
          <w:lang w:val="lt-LT"/>
        </w:rPr>
        <w:t xml:space="preserve">rašto priede 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teikia </w:t>
      </w:r>
      <w:r w:rsidR="00D76E43">
        <w:rPr>
          <w:rFonts w:ascii="Times New Roman" w:hAnsi="Times New Roman"/>
          <w:sz w:val="24"/>
          <w:szCs w:val="24"/>
          <w:lang w:val="lt-LT"/>
        </w:rPr>
        <w:t>pa</w:t>
      </w:r>
      <w:r w:rsidR="007A6346">
        <w:rPr>
          <w:rFonts w:ascii="Times New Roman" w:hAnsi="Times New Roman"/>
          <w:sz w:val="24"/>
          <w:szCs w:val="24"/>
          <w:lang w:val="lt-LT"/>
        </w:rPr>
        <w:t xml:space="preserve">siūlymus </w:t>
      </w:r>
      <w:r w:rsidR="00DC25A7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D76E43">
        <w:rPr>
          <w:rFonts w:ascii="Times New Roman" w:hAnsi="Times New Roman"/>
          <w:sz w:val="24"/>
          <w:szCs w:val="24"/>
          <w:lang w:val="lt-LT"/>
        </w:rPr>
        <w:t>e</w:t>
      </w:r>
      <w:r w:rsidR="00DC25A7">
        <w:rPr>
          <w:rFonts w:ascii="Times New Roman" w:hAnsi="Times New Roman"/>
          <w:sz w:val="24"/>
          <w:szCs w:val="24"/>
          <w:lang w:val="lt-LT"/>
        </w:rPr>
        <w:t xml:space="preserve">konomikos ir inovacijų ir Lietuvos Respublikos finansų ministerijoms </w:t>
      </w:r>
      <w:r w:rsidR="00DC25A7" w:rsidRPr="00B3316D">
        <w:rPr>
          <w:rFonts w:ascii="Times New Roman" w:hAnsi="Times New Roman"/>
          <w:sz w:val="24"/>
          <w:szCs w:val="24"/>
          <w:lang w:val="lt-LT"/>
        </w:rPr>
        <w:t>dėl paramos sporto sektoriui</w:t>
      </w:r>
      <w:r w:rsidR="00DC25A7">
        <w:rPr>
          <w:rFonts w:ascii="Times New Roman" w:hAnsi="Times New Roman"/>
          <w:sz w:val="24"/>
          <w:szCs w:val="24"/>
          <w:lang w:val="lt-LT"/>
        </w:rPr>
        <w:t>,</w:t>
      </w:r>
      <w:r w:rsidR="00DC25A7" w:rsidRPr="007A6346">
        <w:rPr>
          <w:rFonts w:ascii="Times New Roman" w:hAnsi="Times New Roman"/>
          <w:sz w:val="24"/>
          <w:szCs w:val="24"/>
          <w:lang w:val="lt-LT"/>
        </w:rPr>
        <w:t xml:space="preserve"> pandemijos patirtoms sporto organizacijų išlaidoms ir sumažėjusioms (negautoms) pajamoms kompensuoti</w:t>
      </w:r>
      <w:r w:rsidR="00DC25A7">
        <w:rPr>
          <w:rFonts w:ascii="Times New Roman" w:hAnsi="Times New Roman"/>
          <w:sz w:val="24"/>
          <w:szCs w:val="24"/>
          <w:lang w:val="lt-LT"/>
        </w:rPr>
        <w:t>.</w:t>
      </w:r>
    </w:p>
    <w:p w14:paraId="4B57CA70" w14:textId="198DABA6" w:rsidR="00C16CCE" w:rsidRPr="00A07052" w:rsidRDefault="00D76E43" w:rsidP="00147E12">
      <w:pPr>
        <w:spacing w:after="2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312BF9">
        <w:rPr>
          <w:rFonts w:ascii="Times New Roman" w:hAnsi="Times New Roman"/>
          <w:sz w:val="24"/>
          <w:szCs w:val="24"/>
          <w:lang w:val="lt-LT"/>
        </w:rPr>
        <w:t>PRIDEDAMA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312BF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</w:t>
      </w:r>
      <w:r w:rsidR="00312BF9">
        <w:rPr>
          <w:rFonts w:ascii="Times New Roman" w:hAnsi="Times New Roman"/>
          <w:sz w:val="24"/>
          <w:szCs w:val="24"/>
          <w:lang w:val="lt-LT"/>
        </w:rPr>
        <w:t>riedas Nr. 1</w:t>
      </w:r>
      <w:r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47E12">
        <w:rPr>
          <w:rFonts w:ascii="Times New Roman" w:hAnsi="Times New Roman"/>
          <w:sz w:val="24"/>
          <w:szCs w:val="24"/>
          <w:lang w:val="lt-LT"/>
        </w:rPr>
        <w:t>1 lapas.</w:t>
      </w:r>
    </w:p>
    <w:p w14:paraId="62714924" w14:textId="2F0FE2F0" w:rsidR="00DF23D0" w:rsidRPr="00186C3E" w:rsidRDefault="00DF23D0" w:rsidP="00C67909">
      <w:pPr>
        <w:spacing w:after="20" w:line="276" w:lineRule="auto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81EA81" w14:textId="060E1E20" w:rsidR="00DF23D0" w:rsidRPr="00186C3E" w:rsidRDefault="00DF23D0" w:rsidP="00C67909">
      <w:pPr>
        <w:spacing w:after="20" w:line="276" w:lineRule="auto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FC5E95" w14:textId="205A57D9" w:rsidR="00756409" w:rsidRPr="00186C3E" w:rsidRDefault="00756409" w:rsidP="00C67909">
      <w:pPr>
        <w:spacing w:after="20"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B60FE">
        <w:rPr>
          <w:rFonts w:ascii="Times New Roman" w:hAnsi="Times New Roman"/>
          <w:sz w:val="24"/>
          <w:lang w:val="lt-LT"/>
        </w:rPr>
        <w:t xml:space="preserve">Švietimo, mokslo ir sporto viceministras </w:t>
      </w:r>
      <w:r>
        <w:rPr>
          <w:rFonts w:ascii="Times New Roman" w:hAnsi="Times New Roman"/>
          <w:sz w:val="24"/>
          <w:lang w:val="lt-LT"/>
        </w:rPr>
        <w:t xml:space="preserve">                                             </w:t>
      </w:r>
      <w:r w:rsidR="00D76E43">
        <w:rPr>
          <w:rFonts w:ascii="Times New Roman" w:hAnsi="Times New Roman"/>
          <w:sz w:val="24"/>
          <w:lang w:val="lt-LT"/>
        </w:rPr>
        <w:t xml:space="preserve">                    </w:t>
      </w:r>
      <w:r w:rsidRPr="006B60FE">
        <w:rPr>
          <w:rFonts w:ascii="Times New Roman" w:hAnsi="Times New Roman"/>
          <w:sz w:val="24"/>
          <w:lang w:val="lt-LT"/>
        </w:rPr>
        <w:t>Linas Obcarskas</w:t>
      </w:r>
    </w:p>
    <w:p w14:paraId="66A65B22" w14:textId="573558FC" w:rsidR="00DF23D0" w:rsidRPr="00186C3E" w:rsidRDefault="00DF23D0" w:rsidP="00A953B4">
      <w:pPr>
        <w:spacing w:after="20" w:line="276" w:lineRule="auto"/>
        <w:ind w:firstLine="1247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9C60A5" w14:textId="7591C5FA" w:rsidR="00DD0A76" w:rsidRPr="00186C3E" w:rsidRDefault="00DD0A76" w:rsidP="00147E12">
      <w:pPr>
        <w:spacing w:after="20" w:line="276" w:lineRule="auto"/>
        <w:ind w:firstLine="1247"/>
        <w:jc w:val="both"/>
        <w:rPr>
          <w:rFonts w:ascii="Times New Roman" w:hAnsi="Times New Roman"/>
          <w:sz w:val="24"/>
          <w:szCs w:val="24"/>
          <w:lang w:val="lt-LT"/>
        </w:rPr>
        <w:sectPr w:rsidR="00DD0A76" w:rsidRPr="00186C3E" w:rsidSect="00DD0A76">
          <w:type w:val="continuous"/>
          <w:pgSz w:w="11907" w:h="16840" w:code="9"/>
          <w:pgMar w:top="1138" w:right="562" w:bottom="1138" w:left="1699" w:header="288" w:footer="720" w:gutter="0"/>
          <w:cols w:space="720"/>
          <w:formProt w:val="0"/>
          <w:noEndnote/>
          <w:titlePg/>
        </w:sectPr>
      </w:pPr>
    </w:p>
    <w:tbl>
      <w:tblPr>
        <w:tblW w:w="9855" w:type="dxa"/>
        <w:tblLayout w:type="fixed"/>
        <w:tblLook w:val="04A0" w:firstRow="1" w:lastRow="0" w:firstColumn="1" w:lastColumn="0" w:noHBand="0" w:noVBand="1"/>
      </w:tblPr>
      <w:tblGrid>
        <w:gridCol w:w="5778"/>
        <w:gridCol w:w="4077"/>
      </w:tblGrid>
      <w:tr w:rsidR="00756409" w:rsidRPr="006B60FE" w14:paraId="474F952E" w14:textId="77777777" w:rsidTr="00756409">
        <w:trPr>
          <w:cantSplit/>
        </w:trPr>
        <w:tc>
          <w:tcPr>
            <w:tcW w:w="5778" w:type="dxa"/>
            <w:hideMark/>
          </w:tcPr>
          <w:p w14:paraId="77E634B3" w14:textId="53CDB16F" w:rsidR="00756409" w:rsidRPr="006B60FE" w:rsidRDefault="00756409" w:rsidP="00756409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4077" w:type="dxa"/>
            <w:hideMark/>
          </w:tcPr>
          <w:p w14:paraId="5580BFEC" w14:textId="18F76ECC" w:rsidR="00756409" w:rsidRPr="006B60FE" w:rsidRDefault="00756409" w:rsidP="00424928">
            <w:pPr>
              <w:ind w:right="111"/>
              <w:jc w:val="right"/>
              <w:rPr>
                <w:rFonts w:ascii="Times New Roman" w:hAnsi="Times New Roman"/>
                <w:sz w:val="24"/>
                <w:lang w:val="lt-LT"/>
              </w:rPr>
            </w:pPr>
          </w:p>
        </w:tc>
      </w:tr>
    </w:tbl>
    <w:p w14:paraId="41AE773D" w14:textId="28B1BA01" w:rsidR="00A87FB4" w:rsidRDefault="00A87FB4" w:rsidP="0084205E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4E3763" w14:textId="54E60074" w:rsidR="00A966D5" w:rsidRDefault="007425DB" w:rsidP="0084205E">
      <w:pPr>
        <w:spacing w:after="20"/>
        <w:jc w:val="both"/>
        <w:rPr>
          <w:rFonts w:ascii="Times New Roman" w:hAnsi="Times New Roman"/>
          <w:sz w:val="24"/>
          <w:lang w:val="lt-LT"/>
        </w:rPr>
      </w:pPr>
      <w:r w:rsidRPr="00F162DB">
        <w:rPr>
          <w:rFonts w:ascii="Times New Roman" w:hAnsi="Times New Roman"/>
          <w:sz w:val="24"/>
          <w:szCs w:val="24"/>
          <w:lang w:val="lt-LT"/>
        </w:rPr>
        <w:t>Inga Daukantienė,</w:t>
      </w:r>
      <w:r>
        <w:rPr>
          <w:rFonts w:ascii="Times New Roman" w:hAnsi="Times New Roman"/>
          <w:sz w:val="24"/>
          <w:szCs w:val="24"/>
          <w:lang w:val="lt-LT"/>
        </w:rPr>
        <w:t xml:space="preserve"> tel. (8 5)  219 1115, el. p. </w:t>
      </w:r>
      <w:r w:rsidR="00A966D5" w:rsidRPr="00A966D5">
        <w:rPr>
          <w:rFonts w:ascii="Times New Roman" w:hAnsi="Times New Roman"/>
          <w:sz w:val="24"/>
          <w:szCs w:val="24"/>
          <w:lang w:val="lt-LT"/>
        </w:rPr>
        <w:t>Inga.Daukantiene@smm</w:t>
      </w:r>
      <w:r w:rsidR="00A966D5" w:rsidRPr="00A966D5">
        <w:rPr>
          <w:rFonts w:ascii="Times New Roman" w:hAnsi="Times New Roman"/>
          <w:sz w:val="24"/>
          <w:lang w:val="lt-LT"/>
        </w:rPr>
        <w:t>.lt</w:t>
      </w:r>
    </w:p>
    <w:tbl>
      <w:tblPr>
        <w:tblW w:w="9855" w:type="dxa"/>
        <w:tblLayout w:type="fixed"/>
        <w:tblLook w:val="0000" w:firstRow="0" w:lastRow="0" w:firstColumn="0" w:lastColumn="0" w:noHBand="0" w:noVBand="0"/>
      </w:tblPr>
      <w:tblGrid>
        <w:gridCol w:w="4111"/>
        <w:gridCol w:w="567"/>
        <w:gridCol w:w="675"/>
        <w:gridCol w:w="34"/>
        <w:gridCol w:w="1526"/>
        <w:gridCol w:w="2727"/>
        <w:gridCol w:w="215"/>
      </w:tblGrid>
      <w:tr w:rsidR="00A966D5" w:rsidRPr="00A966D5" w14:paraId="07D044C1" w14:textId="77777777" w:rsidTr="00C416C2">
        <w:trPr>
          <w:trHeight w:val="2135"/>
        </w:trPr>
        <w:tc>
          <w:tcPr>
            <w:tcW w:w="4111" w:type="dxa"/>
          </w:tcPr>
          <w:p w14:paraId="49E5BEE3" w14:textId="113D73E8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u w:val="single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u w:val="single"/>
                <w:lang w:val="lt-LT"/>
              </w:rPr>
              <w:lastRenderedPageBreak/>
              <w:t>Adresatai:</w:t>
            </w:r>
          </w:p>
          <w:p w14:paraId="40FE5574" w14:textId="6AFECC7B" w:rsidR="00A966D5" w:rsidRPr="00E315ED" w:rsidRDefault="00D76E43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Lietuvos Respublikos e</w:t>
            </w:r>
            <w:r w:rsidR="00A966D5"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konomikos ir inovacijų ministerijai </w:t>
            </w:r>
          </w:p>
          <w:p w14:paraId="78211DBA" w14:textId="4BF767F8" w:rsidR="00A966D5" w:rsidRPr="00E315ED" w:rsidRDefault="00A966D5" w:rsidP="001377EE">
            <w:pPr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El. p. kanc@eimin.lt</w:t>
            </w:r>
          </w:p>
          <w:p w14:paraId="6810DA3C" w14:textId="77777777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14:paraId="297E5990" w14:textId="6D5C747A" w:rsidR="00A966D5" w:rsidRPr="00E315ED" w:rsidRDefault="00D76E43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Lietuvos Respublikos f</w:t>
            </w:r>
            <w:r w:rsidR="00A966D5"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inansų ministerijai </w:t>
            </w:r>
          </w:p>
          <w:p w14:paraId="55530687" w14:textId="637FFFF1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El. p. </w:t>
            </w:r>
            <w:hyperlink r:id="rId14" w:history="1">
              <w:r w:rsidRPr="00E315ED">
                <w:rPr>
                  <w:rFonts w:ascii="Times New Roman" w:hAnsi="Times New Roman"/>
                  <w:sz w:val="22"/>
                  <w:szCs w:val="22"/>
                  <w:lang w:val="lt-LT"/>
                </w:rPr>
                <w:t>finmin@finmin.lt</w:t>
              </w:r>
            </w:hyperlink>
          </w:p>
          <w:p w14:paraId="01BD43BF" w14:textId="77777777" w:rsidR="00A966D5" w:rsidRPr="00E315ED" w:rsidRDefault="00A966D5" w:rsidP="00A966D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14:paraId="26EA7A2F" w14:textId="0EED4EEE" w:rsidR="00A966D5" w:rsidRPr="00E315ED" w:rsidRDefault="00A966D5" w:rsidP="00A966D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Lietuvos Respublikos Vyriausybės kanceliarijai</w:t>
            </w:r>
          </w:p>
          <w:p w14:paraId="0C5E223D" w14:textId="40F9B56F" w:rsidR="00A966D5" w:rsidRPr="00E315ED" w:rsidRDefault="00A966D5" w:rsidP="001377EE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El. p. LRVkanceliarija@lrv.lt</w:t>
            </w:r>
          </w:p>
          <w:p w14:paraId="2EBE285C" w14:textId="77777777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14:paraId="12542460" w14:textId="414B4A20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Lietuvos Respublikos Seimo </w:t>
            </w:r>
            <w:r w:rsidR="00D76E43" w:rsidRPr="00E315ED">
              <w:rPr>
                <w:rFonts w:ascii="Times New Roman" w:hAnsi="Times New Roman"/>
                <w:sz w:val="22"/>
                <w:szCs w:val="22"/>
                <w:lang w:val="lt-LT"/>
              </w:rPr>
              <w:t>J</w:t>
            </w: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aunimo ir                       sporto reikalų komisijai </w:t>
            </w:r>
          </w:p>
          <w:p w14:paraId="410442C7" w14:textId="77777777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El. p.: </w:t>
            </w:r>
            <w:hyperlink r:id="rId15" w:history="1">
              <w:r w:rsidRPr="00E315ED">
                <w:rPr>
                  <w:rFonts w:ascii="Times New Roman" w:hAnsi="Times New Roman"/>
                  <w:sz w:val="22"/>
                  <w:szCs w:val="22"/>
                  <w:lang w:val="lt-LT"/>
                </w:rPr>
                <w:t>jurgita.petniunaite@lrs.lt</w:t>
              </w:r>
            </w:hyperlink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; </w:t>
            </w:r>
            <w:hyperlink r:id="rId16" w:history="1">
              <w:r w:rsidRPr="00E315ED">
                <w:rPr>
                  <w:rFonts w:ascii="Times New Roman" w:hAnsi="Times New Roman"/>
                  <w:sz w:val="22"/>
                  <w:szCs w:val="22"/>
                  <w:lang w:val="lt-LT"/>
                </w:rPr>
                <w:t>virgilijus.alekna@lrs.lt</w:t>
              </w:r>
            </w:hyperlink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; </w:t>
            </w:r>
          </w:p>
          <w:p w14:paraId="5513AECC" w14:textId="77777777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14:paraId="5B82A635" w14:textId="00678359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Lietuvos Respublikos Seimo </w:t>
            </w:r>
            <w:r w:rsidR="00D76E43" w:rsidRPr="00E315ED">
              <w:rPr>
                <w:rFonts w:ascii="Times New Roman" w:hAnsi="Times New Roman"/>
                <w:sz w:val="22"/>
                <w:szCs w:val="22"/>
                <w:lang w:val="lt-LT"/>
              </w:rPr>
              <w:t>E</w:t>
            </w: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konomikos komitetui</w:t>
            </w:r>
          </w:p>
          <w:p w14:paraId="3E2F17E5" w14:textId="1E269905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E</w:t>
            </w:r>
            <w:r w:rsidR="00D76E43" w:rsidRPr="00E315ED">
              <w:rPr>
                <w:rFonts w:ascii="Times New Roman" w:hAnsi="Times New Roman"/>
                <w:sz w:val="22"/>
                <w:szCs w:val="22"/>
                <w:lang w:val="lt-LT"/>
              </w:rPr>
              <w:t>l</w:t>
            </w: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. p.</w:t>
            </w:r>
            <w:hyperlink r:id="rId17" w:history="1">
              <w:r w:rsidRPr="00E315ED">
                <w:rPr>
                  <w:rFonts w:ascii="Times New Roman" w:hAnsi="Times New Roman"/>
                  <w:sz w:val="22"/>
                  <w:szCs w:val="22"/>
                  <w:lang w:val="lt-LT"/>
                </w:rPr>
                <w:t>laura.jasiukeniene@lrs.lt</w:t>
              </w:r>
            </w:hyperlink>
          </w:p>
          <w:p w14:paraId="2FB48176" w14:textId="77777777" w:rsidR="00A966D5" w:rsidRPr="00E315ED" w:rsidRDefault="00A966D5" w:rsidP="001377EE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42" w:type="dxa"/>
            <w:gridSpan w:val="2"/>
          </w:tcPr>
          <w:p w14:paraId="3AD75A78" w14:textId="77777777" w:rsidR="00A966D5" w:rsidRPr="00E315ED" w:rsidRDefault="00A966D5" w:rsidP="00A966D5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502" w:type="dxa"/>
            <w:gridSpan w:val="4"/>
          </w:tcPr>
          <w:p w14:paraId="72B675D2" w14:textId="7D94334A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966D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 </w:t>
            </w:r>
          </w:p>
          <w:p w14:paraId="1DD73F7F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5ABC007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8F2C508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47D7A61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CCCB71A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4992E73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C2CDA76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FC5E6FD" w14:textId="77777777" w:rsidR="00A966D5" w:rsidRPr="00A966D5" w:rsidRDefault="00A966D5" w:rsidP="001377EE">
            <w:pPr>
              <w:spacing w:after="2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D8AFB1C" w14:textId="77777777" w:rsidR="00A966D5" w:rsidRPr="00A966D5" w:rsidRDefault="00A966D5" w:rsidP="00A966D5">
            <w:pPr>
              <w:keepNext/>
              <w:tabs>
                <w:tab w:val="left" w:pos="5954"/>
              </w:tabs>
              <w:spacing w:line="360" w:lineRule="auto"/>
              <w:ind w:right="283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416C2" w14:paraId="54D3FEF0" w14:textId="77777777" w:rsidTr="00C416C2">
        <w:tblPrEx>
          <w:tblCellMar>
            <w:left w:w="0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215" w:type="dxa"/>
          <w:cantSplit/>
        </w:trPr>
        <w:tc>
          <w:tcPr>
            <w:tcW w:w="4678" w:type="dxa"/>
            <w:gridSpan w:val="2"/>
            <w:vMerge w:val="restart"/>
            <w:hideMark/>
          </w:tcPr>
          <w:p w14:paraId="65E83FD3" w14:textId="49C90452" w:rsidR="00735934" w:rsidRPr="00E315ED" w:rsidRDefault="00C416C2" w:rsidP="00C416C2">
            <w:pPr>
              <w:spacing w:after="20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Lietuvos krepšinio federacijai</w:t>
            </w:r>
          </w:p>
          <w:p w14:paraId="58B74EBC" w14:textId="3FB7AC29" w:rsidR="00C416C2" w:rsidRPr="00E315ED" w:rsidRDefault="00C416C2" w:rsidP="00C416C2">
            <w:pPr>
              <w:spacing w:after="20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El. p. </w:t>
            </w:r>
            <w:hyperlink r:id="rId18" w:history="1">
              <w:r w:rsidR="00735934" w:rsidRPr="00E315ED">
                <w:rPr>
                  <w:rStyle w:val="Hipersaitas"/>
                  <w:rFonts w:ascii="Times New Roman" w:hAnsi="Times New Roman"/>
                  <w:sz w:val="22"/>
                  <w:szCs w:val="22"/>
                  <w:lang w:val="lt-LT"/>
                </w:rPr>
                <w:t>office@lbbf.lt</w:t>
              </w:r>
            </w:hyperlink>
          </w:p>
          <w:p w14:paraId="10A8AECA" w14:textId="77777777" w:rsidR="00735934" w:rsidRPr="00E315ED" w:rsidRDefault="00735934" w:rsidP="00C416C2">
            <w:pPr>
              <w:spacing w:after="20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14:paraId="6D9F9833" w14:textId="045469BB" w:rsidR="00C416C2" w:rsidRPr="00D76E43" w:rsidRDefault="00C416C2" w:rsidP="00735934">
            <w:pPr>
              <w:spacing w:after="20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VšĮ ,,Žalgirio krepšinio centrui“</w:t>
            </w:r>
          </w:p>
          <w:p w14:paraId="1B3741A5" w14:textId="33EB04C4" w:rsidR="00C416C2" w:rsidRPr="00E315ED" w:rsidRDefault="00C416C2" w:rsidP="00C416C2">
            <w:pPr>
              <w:spacing w:after="20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El. p.</w:t>
            </w:r>
            <w:r w:rsidR="00D76E43" w:rsidRPr="00E315ED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  <w:r w:rsidRPr="00E315ED">
              <w:rPr>
                <w:rFonts w:ascii="Times New Roman" w:hAnsi="Times New Roman"/>
                <w:sz w:val="22"/>
                <w:szCs w:val="22"/>
                <w:lang w:val="lt-LT"/>
              </w:rPr>
              <w:t>info@zalgiris.lt</w:t>
            </w:r>
          </w:p>
          <w:p w14:paraId="31DE24CB" w14:textId="77777777" w:rsidR="00C416C2" w:rsidRPr="00E315ED" w:rsidRDefault="00C416C2" w:rsidP="001377EE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709" w:type="dxa"/>
            <w:gridSpan w:val="2"/>
          </w:tcPr>
          <w:p w14:paraId="32364F05" w14:textId="77777777" w:rsidR="00C416C2" w:rsidRDefault="00C416C2" w:rsidP="001377EE">
            <w:pPr>
              <w:ind w:firstLine="720"/>
            </w:pPr>
          </w:p>
        </w:tc>
        <w:tc>
          <w:tcPr>
            <w:tcW w:w="1526" w:type="dxa"/>
          </w:tcPr>
          <w:p w14:paraId="68825366" w14:textId="6881A2F2" w:rsidR="00C416C2" w:rsidRDefault="00C416C2" w:rsidP="001377EE"/>
        </w:tc>
        <w:tc>
          <w:tcPr>
            <w:tcW w:w="2727" w:type="dxa"/>
          </w:tcPr>
          <w:p w14:paraId="6AC64F10" w14:textId="24BC57D1" w:rsidR="00C416C2" w:rsidRDefault="00C416C2" w:rsidP="001377EE">
            <w:pPr>
              <w:tabs>
                <w:tab w:val="center" w:pos="1349"/>
              </w:tabs>
            </w:pPr>
          </w:p>
        </w:tc>
      </w:tr>
      <w:tr w:rsidR="00C416C2" w14:paraId="5BFA19CB" w14:textId="77777777" w:rsidTr="00C416C2">
        <w:tblPrEx>
          <w:tblCellMar>
            <w:left w:w="0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215" w:type="dxa"/>
          <w:cantSplit/>
        </w:trPr>
        <w:tc>
          <w:tcPr>
            <w:tcW w:w="4678" w:type="dxa"/>
            <w:gridSpan w:val="2"/>
            <w:vMerge/>
            <w:vAlign w:val="center"/>
            <w:hideMark/>
          </w:tcPr>
          <w:p w14:paraId="63E82D34" w14:textId="77777777" w:rsidR="00C416C2" w:rsidRDefault="00C416C2" w:rsidP="001377EE"/>
        </w:tc>
        <w:tc>
          <w:tcPr>
            <w:tcW w:w="709" w:type="dxa"/>
            <w:gridSpan w:val="2"/>
          </w:tcPr>
          <w:p w14:paraId="5D1B12EF" w14:textId="77777777" w:rsidR="00C416C2" w:rsidRDefault="00C416C2" w:rsidP="001377EE">
            <w:pPr>
              <w:ind w:firstLine="720"/>
            </w:pPr>
          </w:p>
        </w:tc>
        <w:tc>
          <w:tcPr>
            <w:tcW w:w="1526" w:type="dxa"/>
          </w:tcPr>
          <w:p w14:paraId="5AD425A6" w14:textId="6C3A9906" w:rsidR="00C416C2" w:rsidRDefault="00C416C2" w:rsidP="001377EE"/>
        </w:tc>
        <w:tc>
          <w:tcPr>
            <w:tcW w:w="2727" w:type="dxa"/>
          </w:tcPr>
          <w:p w14:paraId="28839BBB" w14:textId="50551CB1" w:rsidR="00C416C2" w:rsidRDefault="00C416C2" w:rsidP="001377EE"/>
        </w:tc>
      </w:tr>
    </w:tbl>
    <w:p w14:paraId="2EA72B36" w14:textId="2B602720" w:rsidR="00A966D5" w:rsidRPr="0035327A" w:rsidRDefault="00A966D5" w:rsidP="0084205E">
      <w:pPr>
        <w:spacing w:after="20"/>
        <w:jc w:val="both"/>
      </w:pPr>
    </w:p>
    <w:sectPr w:rsidR="00A966D5" w:rsidRPr="0035327A" w:rsidSect="00DD0A76">
      <w:type w:val="continuous"/>
      <w:pgSz w:w="11907" w:h="16840" w:code="9"/>
      <w:pgMar w:top="1138" w:right="562" w:bottom="1138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60E982" w14:textId="77777777" w:rsidR="00CD2C11" w:rsidRDefault="00CD2C11">
      <w:r>
        <w:separator/>
      </w:r>
    </w:p>
  </w:endnote>
  <w:endnote w:type="continuationSeparator" w:id="0">
    <w:p w14:paraId="44E867A9" w14:textId="77777777" w:rsidR="00CD2C11" w:rsidRDefault="00CD2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096654" w14:textId="77777777" w:rsidR="007C1C0F" w:rsidRDefault="007C1C0F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BA7513F" w14:textId="77777777" w:rsidR="007C1C0F" w:rsidRDefault="007C1C0F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EF25" w14:textId="77777777" w:rsidR="007C1C0F" w:rsidRPr="00C935B1" w:rsidRDefault="007C1C0F" w:rsidP="00C935B1">
    <w:pPr>
      <w:pStyle w:val="Porat"/>
      <w:framePr w:wrap="around" w:vAnchor="text" w:hAnchor="page" w:x="10822" w:y="-6"/>
      <w:rPr>
        <w:rStyle w:val="Puslapionumeris"/>
        <w:sz w:val="16"/>
        <w:szCs w:val="16"/>
      </w:rPr>
    </w:pPr>
    <w:r w:rsidRPr="00C935B1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Pr="00C935B1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 </w:instrText>
    </w:r>
    <w:r w:rsidRPr="00C935B1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550DB7">
      <w:rPr>
        <w:rStyle w:val="Puslapionumeris"/>
        <w:rFonts w:ascii="Times New Roman" w:hAnsi="Times New Roman"/>
        <w:noProof/>
        <w:sz w:val="16"/>
        <w:szCs w:val="16"/>
        <w:lang w:val="en-US"/>
      </w:rPr>
      <w:t>Dokumentas2</w:t>
    </w:r>
    <w:r w:rsidRPr="00C935B1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72B6314F" w14:textId="77777777" w:rsidR="007C1C0F" w:rsidRDefault="007C1C0F">
    <w:pPr>
      <w:pStyle w:val="Porat"/>
      <w:ind w:right="360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976DA6" w14:textId="77777777" w:rsidR="0041481E" w:rsidRPr="00C935B1" w:rsidRDefault="0041481E" w:rsidP="0041481E">
    <w:pPr>
      <w:pStyle w:val="Porat"/>
      <w:framePr w:wrap="around" w:vAnchor="text" w:hAnchor="page" w:x="10822" w:y="1"/>
      <w:rPr>
        <w:rStyle w:val="Puslapionumeris"/>
        <w:sz w:val="16"/>
        <w:szCs w:val="16"/>
      </w:rPr>
    </w:pPr>
    <w:r w:rsidRPr="00C935B1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Pr="00C935B1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 </w:instrText>
    </w:r>
    <w:r w:rsidRPr="00C935B1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550DB7">
      <w:rPr>
        <w:rStyle w:val="Puslapionumeris"/>
        <w:rFonts w:ascii="Times New Roman" w:hAnsi="Times New Roman"/>
        <w:noProof/>
        <w:sz w:val="16"/>
        <w:szCs w:val="16"/>
        <w:lang w:val="en-US"/>
      </w:rPr>
      <w:t>Dokumentas2</w:t>
    </w:r>
    <w:r w:rsidRPr="00C935B1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00565206" w14:textId="77777777" w:rsidR="0041481E" w:rsidRDefault="0041481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7ED49" w14:textId="77777777" w:rsidR="00CD2C11" w:rsidRDefault="00CD2C11">
      <w:r>
        <w:separator/>
      </w:r>
    </w:p>
  </w:footnote>
  <w:footnote w:type="continuationSeparator" w:id="0">
    <w:p w14:paraId="576B928E" w14:textId="77777777" w:rsidR="00CD2C11" w:rsidRDefault="00CD2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B7"/>
    <w:rsid w:val="00006E39"/>
    <w:rsid w:val="000076C1"/>
    <w:rsid w:val="00012859"/>
    <w:rsid w:val="00012C43"/>
    <w:rsid w:val="00025719"/>
    <w:rsid w:val="00030200"/>
    <w:rsid w:val="000455DC"/>
    <w:rsid w:val="0005055E"/>
    <w:rsid w:val="00053081"/>
    <w:rsid w:val="00054232"/>
    <w:rsid w:val="0006387C"/>
    <w:rsid w:val="000671DA"/>
    <w:rsid w:val="00072BD7"/>
    <w:rsid w:val="00090055"/>
    <w:rsid w:val="000A58FB"/>
    <w:rsid w:val="000B1EAA"/>
    <w:rsid w:val="000C503E"/>
    <w:rsid w:val="000D2B2A"/>
    <w:rsid w:val="000F6DF5"/>
    <w:rsid w:val="001165F3"/>
    <w:rsid w:val="00147E12"/>
    <w:rsid w:val="001779BF"/>
    <w:rsid w:val="00186C3E"/>
    <w:rsid w:val="0019091F"/>
    <w:rsid w:val="001917A6"/>
    <w:rsid w:val="001E160A"/>
    <w:rsid w:val="001E2B12"/>
    <w:rsid w:val="001F0E78"/>
    <w:rsid w:val="001F723D"/>
    <w:rsid w:val="002031F8"/>
    <w:rsid w:val="002509F1"/>
    <w:rsid w:val="00265D6B"/>
    <w:rsid w:val="0027410C"/>
    <w:rsid w:val="00276AAF"/>
    <w:rsid w:val="00286311"/>
    <w:rsid w:val="0029440A"/>
    <w:rsid w:val="002A15BC"/>
    <w:rsid w:val="002B48C6"/>
    <w:rsid w:val="002B532A"/>
    <w:rsid w:val="002B6FFF"/>
    <w:rsid w:val="002C2D8B"/>
    <w:rsid w:val="002C6878"/>
    <w:rsid w:val="002D1A45"/>
    <w:rsid w:val="002D3EBC"/>
    <w:rsid w:val="00310DAF"/>
    <w:rsid w:val="00312BF9"/>
    <w:rsid w:val="0032170E"/>
    <w:rsid w:val="00336B7E"/>
    <w:rsid w:val="0035327A"/>
    <w:rsid w:val="00357627"/>
    <w:rsid w:val="00385A1C"/>
    <w:rsid w:val="00392782"/>
    <w:rsid w:val="003942E8"/>
    <w:rsid w:val="003C03C8"/>
    <w:rsid w:val="003D3D37"/>
    <w:rsid w:val="003E3442"/>
    <w:rsid w:val="003E7FD7"/>
    <w:rsid w:val="0041481E"/>
    <w:rsid w:val="00432034"/>
    <w:rsid w:val="00445316"/>
    <w:rsid w:val="0045216E"/>
    <w:rsid w:val="0046615D"/>
    <w:rsid w:val="00467102"/>
    <w:rsid w:val="00476D64"/>
    <w:rsid w:val="004851CE"/>
    <w:rsid w:val="00486283"/>
    <w:rsid w:val="004944C5"/>
    <w:rsid w:val="00496D44"/>
    <w:rsid w:val="004B3160"/>
    <w:rsid w:val="004B60BE"/>
    <w:rsid w:val="004D1D0C"/>
    <w:rsid w:val="004D6ADD"/>
    <w:rsid w:val="004D7555"/>
    <w:rsid w:val="004E06BE"/>
    <w:rsid w:val="004E09B0"/>
    <w:rsid w:val="004F21A5"/>
    <w:rsid w:val="00515D12"/>
    <w:rsid w:val="00532123"/>
    <w:rsid w:val="00550DB7"/>
    <w:rsid w:val="0056581D"/>
    <w:rsid w:val="00582B3F"/>
    <w:rsid w:val="00583DEC"/>
    <w:rsid w:val="00595CDA"/>
    <w:rsid w:val="005C1AAF"/>
    <w:rsid w:val="005C3ED8"/>
    <w:rsid w:val="005E0891"/>
    <w:rsid w:val="005E1102"/>
    <w:rsid w:val="005E3438"/>
    <w:rsid w:val="005F29F6"/>
    <w:rsid w:val="00600E9D"/>
    <w:rsid w:val="0060349E"/>
    <w:rsid w:val="006502D0"/>
    <w:rsid w:val="006573AA"/>
    <w:rsid w:val="006706B3"/>
    <w:rsid w:val="006924EC"/>
    <w:rsid w:val="00692680"/>
    <w:rsid w:val="006962D2"/>
    <w:rsid w:val="006A18B3"/>
    <w:rsid w:val="006E2D04"/>
    <w:rsid w:val="006F7817"/>
    <w:rsid w:val="00705447"/>
    <w:rsid w:val="00717A73"/>
    <w:rsid w:val="00735934"/>
    <w:rsid w:val="007425DB"/>
    <w:rsid w:val="00756409"/>
    <w:rsid w:val="007571A7"/>
    <w:rsid w:val="00763DD9"/>
    <w:rsid w:val="00790DDA"/>
    <w:rsid w:val="0079281B"/>
    <w:rsid w:val="007A17EA"/>
    <w:rsid w:val="007A6346"/>
    <w:rsid w:val="007A7496"/>
    <w:rsid w:val="007B0870"/>
    <w:rsid w:val="007B731C"/>
    <w:rsid w:val="007C1C0F"/>
    <w:rsid w:val="007E2E85"/>
    <w:rsid w:val="007F3138"/>
    <w:rsid w:val="00802A6A"/>
    <w:rsid w:val="008244B2"/>
    <w:rsid w:val="0084205E"/>
    <w:rsid w:val="008448F1"/>
    <w:rsid w:val="0085470C"/>
    <w:rsid w:val="00857CCD"/>
    <w:rsid w:val="00860A5A"/>
    <w:rsid w:val="0087406A"/>
    <w:rsid w:val="008928A8"/>
    <w:rsid w:val="008A42E6"/>
    <w:rsid w:val="008B238C"/>
    <w:rsid w:val="008B4DCD"/>
    <w:rsid w:val="008C2B7F"/>
    <w:rsid w:val="008C3F58"/>
    <w:rsid w:val="008D7FC0"/>
    <w:rsid w:val="008E3D28"/>
    <w:rsid w:val="008E427F"/>
    <w:rsid w:val="00900F30"/>
    <w:rsid w:val="00902BF7"/>
    <w:rsid w:val="009130FF"/>
    <w:rsid w:val="0091759E"/>
    <w:rsid w:val="009472C0"/>
    <w:rsid w:val="00950F44"/>
    <w:rsid w:val="00952389"/>
    <w:rsid w:val="009547EE"/>
    <w:rsid w:val="00954EC9"/>
    <w:rsid w:val="009576B0"/>
    <w:rsid w:val="009828C2"/>
    <w:rsid w:val="00987ECD"/>
    <w:rsid w:val="00993FD1"/>
    <w:rsid w:val="009950AC"/>
    <w:rsid w:val="009A039F"/>
    <w:rsid w:val="009A4F8C"/>
    <w:rsid w:val="009B660A"/>
    <w:rsid w:val="009D0E57"/>
    <w:rsid w:val="009D30B6"/>
    <w:rsid w:val="009F2450"/>
    <w:rsid w:val="009F38B9"/>
    <w:rsid w:val="00A113A2"/>
    <w:rsid w:val="00A32C47"/>
    <w:rsid w:val="00A32CA5"/>
    <w:rsid w:val="00A656D4"/>
    <w:rsid w:val="00A87FB4"/>
    <w:rsid w:val="00A953B4"/>
    <w:rsid w:val="00A966D5"/>
    <w:rsid w:val="00AB3B4D"/>
    <w:rsid w:val="00AC1C2F"/>
    <w:rsid w:val="00AC5DA3"/>
    <w:rsid w:val="00AD5C97"/>
    <w:rsid w:val="00AD76A6"/>
    <w:rsid w:val="00AF0F46"/>
    <w:rsid w:val="00B22035"/>
    <w:rsid w:val="00B3316D"/>
    <w:rsid w:val="00B336F0"/>
    <w:rsid w:val="00B45F3A"/>
    <w:rsid w:val="00B70F51"/>
    <w:rsid w:val="00B96CED"/>
    <w:rsid w:val="00BA3390"/>
    <w:rsid w:val="00BB7FA2"/>
    <w:rsid w:val="00BC71E8"/>
    <w:rsid w:val="00BD5738"/>
    <w:rsid w:val="00BD711C"/>
    <w:rsid w:val="00BE1439"/>
    <w:rsid w:val="00C02030"/>
    <w:rsid w:val="00C113ED"/>
    <w:rsid w:val="00C1338A"/>
    <w:rsid w:val="00C152EA"/>
    <w:rsid w:val="00C16CCE"/>
    <w:rsid w:val="00C24827"/>
    <w:rsid w:val="00C416C2"/>
    <w:rsid w:val="00C44F9D"/>
    <w:rsid w:val="00C548A8"/>
    <w:rsid w:val="00C60208"/>
    <w:rsid w:val="00C60BB4"/>
    <w:rsid w:val="00C61C74"/>
    <w:rsid w:val="00C6201C"/>
    <w:rsid w:val="00C67909"/>
    <w:rsid w:val="00C762DE"/>
    <w:rsid w:val="00C86EC8"/>
    <w:rsid w:val="00C935B1"/>
    <w:rsid w:val="00CA1DF4"/>
    <w:rsid w:val="00CA5434"/>
    <w:rsid w:val="00CB048E"/>
    <w:rsid w:val="00CB3850"/>
    <w:rsid w:val="00CD2C11"/>
    <w:rsid w:val="00CE2226"/>
    <w:rsid w:val="00CF5713"/>
    <w:rsid w:val="00D033FF"/>
    <w:rsid w:val="00D23987"/>
    <w:rsid w:val="00D30D1C"/>
    <w:rsid w:val="00D54122"/>
    <w:rsid w:val="00D56DFC"/>
    <w:rsid w:val="00D76E43"/>
    <w:rsid w:val="00D814DE"/>
    <w:rsid w:val="00D84D8C"/>
    <w:rsid w:val="00D947A1"/>
    <w:rsid w:val="00DA72DE"/>
    <w:rsid w:val="00DC25A7"/>
    <w:rsid w:val="00DD0A76"/>
    <w:rsid w:val="00DD1323"/>
    <w:rsid w:val="00DD5E9D"/>
    <w:rsid w:val="00DE3D9E"/>
    <w:rsid w:val="00DE40EC"/>
    <w:rsid w:val="00DF08ED"/>
    <w:rsid w:val="00DF23D0"/>
    <w:rsid w:val="00E25D62"/>
    <w:rsid w:val="00E315ED"/>
    <w:rsid w:val="00E562AA"/>
    <w:rsid w:val="00E577DA"/>
    <w:rsid w:val="00E819C9"/>
    <w:rsid w:val="00E82063"/>
    <w:rsid w:val="00E865F9"/>
    <w:rsid w:val="00E947AA"/>
    <w:rsid w:val="00EA3E21"/>
    <w:rsid w:val="00EC6DF7"/>
    <w:rsid w:val="00EE4D56"/>
    <w:rsid w:val="00EF757D"/>
    <w:rsid w:val="00F46E0E"/>
    <w:rsid w:val="00F8337D"/>
    <w:rsid w:val="00F8582B"/>
    <w:rsid w:val="00F90C4B"/>
    <w:rsid w:val="00F91357"/>
    <w:rsid w:val="00FA3BFF"/>
    <w:rsid w:val="00FB1FBF"/>
    <w:rsid w:val="00FC37AC"/>
    <w:rsid w:val="00FC59CF"/>
    <w:rsid w:val="00FE0957"/>
    <w:rsid w:val="00FE22F3"/>
    <w:rsid w:val="00FE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01CFF91"/>
  <w15:chartTrackingRefBased/>
  <w15:docId w15:val="{1786A519-FBA6-4131-8749-1A16F10A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966D5"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pPr>
      <w:tabs>
        <w:tab w:val="center" w:pos="4819"/>
        <w:tab w:val="right" w:pos="9071"/>
      </w:tabs>
    </w:pPr>
  </w:style>
  <w:style w:type="character" w:styleId="Hipersaitas">
    <w:name w:val="Hyperlink"/>
    <w:rPr>
      <w:color w:val="0000FF"/>
      <w:u w:val="single"/>
    </w:rPr>
  </w:style>
  <w:style w:type="paragraph" w:styleId="Pavadinimas">
    <w:name w:val="Title"/>
    <w:basedOn w:val="prastasis"/>
    <w:link w:val="PavadinimasDiagrama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pPr>
      <w:jc w:val="center"/>
    </w:pPr>
    <w:rPr>
      <w:b/>
      <w:bCs/>
    </w:rPr>
  </w:style>
  <w:style w:type="character" w:styleId="Komentaronuoroda">
    <w:name w:val="annotation reference"/>
    <w:semiHidden/>
    <w:rPr>
      <w:sz w:val="16"/>
      <w:szCs w:val="16"/>
    </w:rPr>
  </w:style>
  <w:style w:type="paragraph" w:styleId="Komentarotekstas">
    <w:name w:val="annotation text"/>
    <w:basedOn w:val="prastasis"/>
    <w:semiHidden/>
  </w:style>
  <w:style w:type="character" w:styleId="Puslapionumeris">
    <w:name w:val="page number"/>
    <w:basedOn w:val="Numatytasispastraiposriftas"/>
  </w:style>
  <w:style w:type="character" w:styleId="Perirtashipersaitas">
    <w:name w:val="FollowedHyperlink"/>
    <w:rPr>
      <w:color w:val="800080"/>
      <w:u w:val="single"/>
    </w:rPr>
  </w:style>
  <w:style w:type="paragraph" w:styleId="Dokumentostruktra">
    <w:name w:val="Document Map"/>
    <w:basedOn w:val="prastasis"/>
    <w:semiHidden/>
    <w:rsid w:val="004D7555"/>
    <w:pPr>
      <w:shd w:val="clear" w:color="auto" w:fill="000080"/>
    </w:pPr>
    <w:rPr>
      <w:rFonts w:ascii="Tahoma" w:hAnsi="Tahoma" w:cs="Tahoma"/>
    </w:rPr>
  </w:style>
  <w:style w:type="paragraph" w:styleId="Debesliotekstas">
    <w:name w:val="Balloon Text"/>
    <w:basedOn w:val="prastasis"/>
    <w:semiHidden/>
    <w:rsid w:val="002C687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E09B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C16CCE"/>
    <w:rPr>
      <w:b/>
      <w:bCs/>
      <w:sz w:val="24"/>
      <w:szCs w:val="24"/>
      <w:lang w:eastAsia="en-US"/>
    </w:rPr>
  </w:style>
  <w:style w:type="character" w:customStyle="1" w:styleId="PoratDiagrama">
    <w:name w:val="Poraštė Diagrama"/>
    <w:basedOn w:val="Numatytasispastraiposriftas"/>
    <w:link w:val="Porat"/>
    <w:rsid w:val="00A966D5"/>
    <w:rPr>
      <w:rFonts w:ascii="HelveticaLT" w:hAnsi="HelveticaLT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yperlink" Target="mailto:office@lbbf.lt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laura.jasiukeniene@lrs.l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virgilijus.alekna@lrs.lt" TargetMode="External"/><Relationship Id="rId20" Type="http://schemas.openxmlformats.org/officeDocument/2006/relationships/theme" Target="theme/theme1.xml"/><Relationship Id="rId11" Type="http://schemas.openxmlformats.org/officeDocument/2006/relationships/footer" Target="footer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hyperlink" Target="mailto:jurgita.petniunaite@lrs.lt" TargetMode="External"/><Relationship Id="rId10" Type="http://schemas.openxmlformats.org/officeDocument/2006/relationships/hyperlink" Target="http://www.smm.lt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finmin@finmin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s_sg.dot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Viesas xmlns="afe87790-2981-44af-90fa-f36539341e20">true</Viesas>
    <rusiavimas xmlns="afe87790-2981-44af-90fa-f36539341e20" xsi:nil="true"/>
  </documentManagement>
</p:properties>
</file>

<file path=customXml/itemProps1.xml><?xml version="1.0" encoding="utf-8"?>
<ds:datastoreItem xmlns:ds="http://schemas.openxmlformats.org/officeDocument/2006/customXml" ds:itemID="{5EB3654C-0944-4BC4-A769-B7C037CBF8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071FBA-38BC-4534-8FBF-97ABB08072D8}"/>
</file>

<file path=customXml/itemProps3.xml><?xml version="1.0" encoding="utf-8"?>
<ds:datastoreItem xmlns:ds="http://schemas.openxmlformats.org/officeDocument/2006/customXml" ds:itemID="{5AD0A469-D7F1-4CF9-902F-9A78FC2AA73F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s_sg.dotx</Template>
  <TotalTime>0</TotalTime>
  <Pages>2</Pages>
  <Words>221</Words>
  <Characters>2305</Characters>
  <Application>Microsoft Office Word</Application>
  <DocSecurity>4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26597dd2-e468-41ce-b3b9-65cd3f023425</vt:lpstr>
      <vt:lpstr/>
    </vt:vector>
  </TitlesOfParts>
  <Company>VKS</Company>
  <LinksUpToDate>false</LinksUpToDate>
  <CharactersWithSpaces>2521</CharactersWithSpaces>
  <SharedDoc>false</SharedDoc>
  <HLinks>
    <vt:vector size="6" baseType="variant">
      <vt:variant>
        <vt:i4>7733351</vt:i4>
      </vt:variant>
      <vt:variant>
        <vt:i4>0</vt:i4>
      </vt:variant>
      <vt:variant>
        <vt:i4>0</vt:i4>
      </vt:variant>
      <vt:variant>
        <vt:i4>5</vt:i4>
      </vt:variant>
      <vt:variant>
        <vt:lpwstr>http://www.smm.lt/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ŠMSM raštas</dc:title>
  <dc:subject/>
  <dc:creator>User</dc:creator>
  <cp:keywords/>
  <dc:description/>
  <cp:lastModifiedBy>PETNIŪNAITĖ Jurgita</cp:lastModifiedBy>
  <cp:revision>2</cp:revision>
  <cp:lastPrinted>2006-01-05T08:13:00Z</cp:lastPrinted>
  <dcterms:created xsi:type="dcterms:W3CDTF">2021-04-14T12:23:00Z</dcterms:created>
  <dcterms:modified xsi:type="dcterms:W3CDTF">2021-04-14T12:23:00Z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ContentTypeId">
    <vt:lpwstr>0x01010030D9DBA0AD9F4678BDDB4D5C3B1BB0E200B677B7E8AE34D247A975C4BFF00A2AAB</vt:lpwstr>
  </property>
</Properties>
</file>