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CFB56" w14:textId="77777777" w:rsidR="00556F23" w:rsidRPr="00556F23" w:rsidRDefault="00556F23" w:rsidP="00556F23">
      <w:pPr>
        <w:jc w:val="center"/>
        <w:rPr>
          <w:b/>
          <w:bCs/>
        </w:rPr>
      </w:pPr>
      <w:bookmarkStart w:id="0" w:name="_Hlk31124507"/>
      <w:bookmarkStart w:id="1" w:name="_Hlk31124784"/>
      <w:r w:rsidRPr="00556F23">
        <w:rPr>
          <w:b/>
          <w:bCs/>
        </w:rPr>
        <w:t>LIETUVOS RESPUBLIKOS VIDAUS REIKALŲ MINISTRĖ</w:t>
      </w:r>
    </w:p>
    <w:p w14:paraId="7BA2CCAF" w14:textId="77777777" w:rsidR="00556F23" w:rsidRPr="00556F23" w:rsidRDefault="00556F23" w:rsidP="00556F23">
      <w:pPr>
        <w:jc w:val="center"/>
        <w:rPr>
          <w:b/>
          <w:bCs/>
        </w:rPr>
      </w:pPr>
      <w:r w:rsidRPr="00556F23">
        <w:rPr>
          <w:b/>
          <w:bCs/>
        </w:rPr>
        <w:t>VALSTYBĖS LYGIO EKSTREMALIOSIOS SITUACIJOS OPERACIJŲ VADOVĖ</w:t>
      </w:r>
    </w:p>
    <w:p w14:paraId="2F93497D" w14:textId="77777777" w:rsidR="00556F23" w:rsidRPr="00556F23" w:rsidRDefault="00556F23" w:rsidP="00556F23">
      <w:pPr>
        <w:jc w:val="center"/>
        <w:rPr>
          <w:b/>
          <w:bCs/>
        </w:rPr>
      </w:pPr>
    </w:p>
    <w:p w14:paraId="40771A40" w14:textId="77777777" w:rsidR="00556F23" w:rsidRPr="00556F23" w:rsidRDefault="00556F23" w:rsidP="00556F23">
      <w:pPr>
        <w:jc w:val="center"/>
        <w:rPr>
          <w:b/>
          <w:bCs/>
        </w:rPr>
      </w:pPr>
      <w:r w:rsidRPr="00556F23">
        <w:rPr>
          <w:b/>
          <w:bCs/>
        </w:rPr>
        <w:t>SPRENDIMAS</w:t>
      </w:r>
    </w:p>
    <w:p w14:paraId="297D0E94" w14:textId="79318BFB" w:rsidR="00FC2BBD" w:rsidRPr="009A1E5B" w:rsidRDefault="00FC2BBD">
      <w:pPr>
        <w:jc w:val="center"/>
        <w:rPr>
          <w:b/>
          <w:bCs/>
        </w:rPr>
      </w:pPr>
      <w:r w:rsidRPr="009A1E5B">
        <w:rPr>
          <w:b/>
          <w:bCs/>
        </w:rPr>
        <w:t xml:space="preserve">DĖL </w:t>
      </w:r>
      <w:bookmarkEnd w:id="0"/>
      <w:r w:rsidR="00EF2F6D">
        <w:rPr>
          <w:b/>
          <w:bCs/>
        </w:rPr>
        <w:t xml:space="preserve">SVEIKATOS PRIEŽIŪROS PASLAUGŲ TEIKIMO </w:t>
      </w:r>
      <w:r w:rsidR="00556F23">
        <w:rPr>
          <w:b/>
          <w:bCs/>
        </w:rPr>
        <w:t>UŽSIENIEČIAMS</w:t>
      </w:r>
      <w:r w:rsidR="00D7503F" w:rsidRPr="009A1E5B">
        <w:rPr>
          <w:b/>
          <w:bCs/>
        </w:rPr>
        <w:t xml:space="preserve"> </w:t>
      </w:r>
    </w:p>
    <w:bookmarkEnd w:id="1"/>
    <w:p w14:paraId="3DA5058E" w14:textId="77777777" w:rsidR="00FC2BBD" w:rsidRPr="009A1E5B" w:rsidRDefault="00FC2BBD">
      <w:pPr>
        <w:jc w:val="center"/>
      </w:pPr>
    </w:p>
    <w:p w14:paraId="358DA96E" w14:textId="2E0A3979" w:rsidR="00F55EA5" w:rsidRDefault="00C057FC">
      <w:pPr>
        <w:jc w:val="center"/>
      </w:pPr>
      <w:r>
        <w:t xml:space="preserve">2021-07-11   </w:t>
      </w:r>
      <w:r w:rsidR="00FC2BBD" w:rsidRPr="009A1E5B">
        <w:t xml:space="preserve">Nr. </w:t>
      </w:r>
      <w:r>
        <w:t>10V-4</w:t>
      </w:r>
      <w:bookmarkStart w:id="2" w:name="_GoBack"/>
      <w:bookmarkEnd w:id="2"/>
    </w:p>
    <w:p w14:paraId="7AAE73AB" w14:textId="2CD5CEE4" w:rsidR="00FC2BBD" w:rsidRPr="009A1E5B" w:rsidRDefault="00FC2BBD">
      <w:pPr>
        <w:jc w:val="center"/>
      </w:pPr>
      <w:r w:rsidRPr="009A1E5B">
        <w:t>Vilnius</w:t>
      </w:r>
    </w:p>
    <w:p w14:paraId="1198568B" w14:textId="77777777" w:rsidR="00FC2BBD" w:rsidRPr="009A1E5B" w:rsidRDefault="00FC2BBD">
      <w:pPr>
        <w:jc w:val="center"/>
      </w:pPr>
    </w:p>
    <w:p w14:paraId="663123F5" w14:textId="43F9E8AA" w:rsidR="000D3121" w:rsidRDefault="000D3121" w:rsidP="000D3121">
      <w:pPr>
        <w:ind w:firstLine="851"/>
        <w:jc w:val="both"/>
        <w:rPr>
          <w:color w:val="000000"/>
          <w:shd w:val="clear" w:color="auto" w:fill="FFFFFF"/>
        </w:rPr>
      </w:pPr>
      <w:r w:rsidRPr="002D1E08">
        <w:rPr>
          <w:color w:val="000000"/>
        </w:rPr>
        <w:t>Vadovaudamasi Lietuvos Respublikos civilinės saugos įstatymo 1</w:t>
      </w:r>
      <w:r w:rsidR="00180F6E">
        <w:rPr>
          <w:color w:val="000000"/>
        </w:rPr>
        <w:t>4</w:t>
      </w:r>
      <w:r w:rsidRPr="002D1E08">
        <w:rPr>
          <w:color w:val="000000"/>
        </w:rPr>
        <w:t xml:space="preserve"> straipsnio </w:t>
      </w:r>
      <w:r w:rsidR="00180F6E">
        <w:rPr>
          <w:color w:val="000000"/>
        </w:rPr>
        <w:t>9</w:t>
      </w:r>
      <w:r w:rsidRPr="002D1E08">
        <w:rPr>
          <w:color w:val="000000"/>
        </w:rPr>
        <w:t xml:space="preserve"> punkt</w:t>
      </w:r>
      <w:r w:rsidR="00180F6E">
        <w:rPr>
          <w:color w:val="000000"/>
        </w:rPr>
        <w:t>u</w:t>
      </w:r>
      <w:r w:rsidRPr="002D1E08">
        <w:rPr>
          <w:color w:val="000000"/>
        </w:rPr>
        <w:t>,</w:t>
      </w:r>
      <w:r w:rsidR="00EF2F6D">
        <w:rPr>
          <w:color w:val="000000"/>
        </w:rPr>
        <w:t xml:space="preserve"> </w:t>
      </w:r>
      <w:r w:rsidR="00F55EA5">
        <w:rPr>
          <w:color w:val="000000"/>
        </w:rPr>
        <w:t xml:space="preserve">15 straipsnio 2 dalies 4 punktu, </w:t>
      </w:r>
      <w:r w:rsidR="00EF2F6D">
        <w:rPr>
          <w:color w:val="000000"/>
        </w:rPr>
        <w:t xml:space="preserve">Lietuvos Respublikos </w:t>
      </w:r>
      <w:r w:rsidR="00F55EA5">
        <w:rPr>
          <w:color w:val="000000"/>
        </w:rPr>
        <w:t>vietos s</w:t>
      </w:r>
      <w:r w:rsidR="00EF2F6D">
        <w:rPr>
          <w:color w:val="000000"/>
        </w:rPr>
        <w:t xml:space="preserve">avivaldos įstatymo 6 straipsnio 17 punktu ir 7 straipsnio 34 punktu, </w:t>
      </w:r>
      <w:r w:rsidRPr="002D1E08">
        <w:rPr>
          <w:color w:val="000000"/>
        </w:rPr>
        <w:t xml:space="preserve">Lietuvos Respublikos </w:t>
      </w:r>
      <w:r w:rsidR="002A45CD">
        <w:rPr>
          <w:color w:val="000000"/>
        </w:rPr>
        <w:t>Vyriausybės</w:t>
      </w:r>
      <w:r w:rsidR="00541221">
        <w:rPr>
          <w:color w:val="000000"/>
        </w:rPr>
        <w:t xml:space="preserve"> </w:t>
      </w:r>
      <w:r w:rsidRPr="002D1E08">
        <w:rPr>
          <w:color w:val="000000"/>
        </w:rPr>
        <w:t>202</w:t>
      </w:r>
      <w:r w:rsidR="002A45CD">
        <w:rPr>
          <w:color w:val="000000"/>
        </w:rPr>
        <w:t>1</w:t>
      </w:r>
      <w:r w:rsidRPr="002D1E08">
        <w:rPr>
          <w:color w:val="000000"/>
        </w:rPr>
        <w:t xml:space="preserve"> m. </w:t>
      </w:r>
      <w:r w:rsidR="002A45CD">
        <w:rPr>
          <w:color w:val="000000"/>
        </w:rPr>
        <w:t>liepos 2</w:t>
      </w:r>
      <w:r w:rsidRPr="002D1E08">
        <w:rPr>
          <w:color w:val="000000"/>
        </w:rPr>
        <w:t xml:space="preserve"> d. </w:t>
      </w:r>
      <w:r w:rsidR="002A45CD">
        <w:rPr>
          <w:color w:val="000000"/>
        </w:rPr>
        <w:t>nutarimu</w:t>
      </w:r>
      <w:r w:rsidR="002A45CD" w:rsidRPr="002D1E08">
        <w:rPr>
          <w:color w:val="000000"/>
        </w:rPr>
        <w:t xml:space="preserve"> </w:t>
      </w:r>
      <w:r w:rsidRPr="002D1E08">
        <w:rPr>
          <w:color w:val="000000"/>
        </w:rPr>
        <w:t xml:space="preserve">Nr. </w:t>
      </w:r>
      <w:r w:rsidR="002A45CD">
        <w:rPr>
          <w:color w:val="000000"/>
        </w:rPr>
        <w:t>517</w:t>
      </w:r>
      <w:r w:rsidRPr="002D1E08">
        <w:rPr>
          <w:color w:val="000000"/>
        </w:rPr>
        <w:t xml:space="preserve"> „Dėl valstybės lygio ekstremaliosios situacijos </w:t>
      </w:r>
      <w:r w:rsidR="00993712">
        <w:rPr>
          <w:color w:val="000000"/>
        </w:rPr>
        <w:t xml:space="preserve">paskelbimo ir </w:t>
      </w:r>
      <w:r w:rsidRPr="002D1E08">
        <w:rPr>
          <w:color w:val="000000"/>
        </w:rPr>
        <w:t>valstybės</w:t>
      </w:r>
      <w:r w:rsidR="00993712">
        <w:rPr>
          <w:color w:val="000000"/>
        </w:rPr>
        <w:t xml:space="preserve"> lygio ekstremalios situacijos</w:t>
      </w:r>
      <w:r w:rsidRPr="002D1E08">
        <w:rPr>
          <w:color w:val="000000"/>
        </w:rPr>
        <w:t xml:space="preserve"> operacijų vadovo paskyrimo“</w:t>
      </w:r>
      <w:r w:rsidR="00201BC7">
        <w:rPr>
          <w:color w:val="000000"/>
        </w:rPr>
        <w:t xml:space="preserve"> </w:t>
      </w:r>
      <w:r w:rsidRPr="007778CA">
        <w:rPr>
          <w:color w:val="000000"/>
        </w:rPr>
        <w:t>bei siekdama užtikrinti</w:t>
      </w:r>
      <w:r w:rsidR="002A45CD">
        <w:rPr>
          <w:color w:val="000000"/>
        </w:rPr>
        <w:t xml:space="preserve"> skubiosios medicinos pagalbos</w:t>
      </w:r>
      <w:r w:rsidR="00541221">
        <w:rPr>
          <w:color w:val="000000"/>
        </w:rPr>
        <w:t xml:space="preserve"> paslaugų</w:t>
      </w:r>
      <w:r w:rsidR="002A45CD">
        <w:rPr>
          <w:color w:val="000000"/>
        </w:rPr>
        <w:t xml:space="preserve"> teikimą</w:t>
      </w:r>
      <w:r w:rsidR="003B149D">
        <w:rPr>
          <w:color w:val="000000"/>
        </w:rPr>
        <w:t xml:space="preserve">, infekcijų kontrolę </w:t>
      </w:r>
      <w:r w:rsidR="001411E5">
        <w:rPr>
          <w:color w:val="000000"/>
        </w:rPr>
        <w:t>bei</w:t>
      </w:r>
      <w:r w:rsidR="003B149D">
        <w:rPr>
          <w:color w:val="000000"/>
        </w:rPr>
        <w:t xml:space="preserve"> higien</w:t>
      </w:r>
      <w:r w:rsidR="00541221">
        <w:rPr>
          <w:color w:val="000000"/>
        </w:rPr>
        <w:t>os</w:t>
      </w:r>
      <w:r w:rsidR="001411E5">
        <w:rPr>
          <w:color w:val="000000"/>
        </w:rPr>
        <w:t xml:space="preserve"> ir saugos reikalavimų</w:t>
      </w:r>
      <w:r w:rsidR="003B149D">
        <w:rPr>
          <w:color w:val="000000"/>
        </w:rPr>
        <w:t xml:space="preserve"> laikymąsi </w:t>
      </w:r>
      <w:r w:rsidR="002A45CD">
        <w:rPr>
          <w:color w:val="000000"/>
        </w:rPr>
        <w:t>dėl masinio užsieniečių antplūdžio</w:t>
      </w:r>
      <w:r w:rsidRPr="002D1E08">
        <w:rPr>
          <w:color w:val="000000"/>
        </w:rPr>
        <w:t xml:space="preserve">, </w:t>
      </w:r>
      <w:r w:rsidRPr="002D1E08">
        <w:rPr>
          <w:color w:val="000000"/>
          <w:shd w:val="clear" w:color="auto" w:fill="FFFFFF"/>
        </w:rPr>
        <w:t>n u s p r e n d ž i u</w:t>
      </w:r>
      <w:r>
        <w:rPr>
          <w:color w:val="000000"/>
          <w:shd w:val="clear" w:color="auto" w:fill="FFFFFF"/>
        </w:rPr>
        <w:t>:</w:t>
      </w:r>
    </w:p>
    <w:p w14:paraId="7AF6F989" w14:textId="41E3DB2A" w:rsidR="001411E5" w:rsidRDefault="001411E5" w:rsidP="009C096F">
      <w:pPr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Pavesti:</w:t>
      </w:r>
    </w:p>
    <w:p w14:paraId="2FAB4D99" w14:textId="338C6762" w:rsidR="003B149D" w:rsidRDefault="006F7F40" w:rsidP="00744766">
      <w:pPr>
        <w:ind w:firstLine="720"/>
        <w:jc w:val="both"/>
        <w:rPr>
          <w:color w:val="000000"/>
          <w:shd w:val="clear" w:color="auto" w:fill="FFFFFF"/>
        </w:rPr>
      </w:pPr>
      <w:r w:rsidRPr="009A1E5B">
        <w:rPr>
          <w:color w:val="000000"/>
          <w:shd w:val="clear" w:color="auto" w:fill="FFFFFF"/>
        </w:rPr>
        <w:t xml:space="preserve">1. </w:t>
      </w:r>
      <w:r w:rsidR="001E3CE9" w:rsidRPr="009A1E5B">
        <w:rPr>
          <w:color w:val="000000"/>
          <w:shd w:val="clear" w:color="auto" w:fill="FFFFFF"/>
        </w:rPr>
        <w:t>savivaldybių administracijų direktoriams</w:t>
      </w:r>
      <w:r w:rsidR="007A041B">
        <w:rPr>
          <w:color w:val="000000"/>
          <w:shd w:val="clear" w:color="auto" w:fill="FFFFFF"/>
        </w:rPr>
        <w:t xml:space="preserve"> </w:t>
      </w:r>
      <w:r w:rsidRPr="009A1E5B">
        <w:rPr>
          <w:color w:val="000000"/>
          <w:shd w:val="clear" w:color="auto" w:fill="FFFFFF"/>
        </w:rPr>
        <w:t>u</w:t>
      </w:r>
      <w:r w:rsidR="00884593" w:rsidRPr="009A1E5B">
        <w:rPr>
          <w:color w:val="000000"/>
          <w:shd w:val="clear" w:color="auto" w:fill="FFFFFF"/>
        </w:rPr>
        <w:t xml:space="preserve">žtikrinti </w:t>
      </w:r>
      <w:r w:rsidR="00EF2F6D">
        <w:rPr>
          <w:color w:val="000000"/>
          <w:shd w:val="clear" w:color="auto" w:fill="FFFFFF"/>
        </w:rPr>
        <w:t>jų savivaldybės teritorijoje</w:t>
      </w:r>
      <w:r w:rsidR="001411E5">
        <w:rPr>
          <w:color w:val="000000"/>
          <w:shd w:val="clear" w:color="auto" w:fill="FFFFFF"/>
        </w:rPr>
        <w:t xml:space="preserve"> esantiems </w:t>
      </w:r>
      <w:r w:rsidR="00556F23">
        <w:rPr>
          <w:color w:val="000000"/>
          <w:shd w:val="clear" w:color="auto" w:fill="FFFFFF"/>
        </w:rPr>
        <w:t>užsieniečiams, neteisėtai kirtusiems</w:t>
      </w:r>
      <w:r w:rsidR="00556F23" w:rsidRPr="00556F23">
        <w:rPr>
          <w:color w:val="000000"/>
          <w:shd w:val="clear" w:color="auto" w:fill="FFFFFF"/>
        </w:rPr>
        <w:t xml:space="preserve"> Lietuvos Respublikos valstybės sieną (toliau – užsieniečiai)</w:t>
      </w:r>
      <w:r w:rsidR="00541221">
        <w:rPr>
          <w:color w:val="000000"/>
          <w:shd w:val="clear" w:color="auto" w:fill="FFFFFF"/>
        </w:rPr>
        <w:t>:</w:t>
      </w:r>
    </w:p>
    <w:p w14:paraId="3A2F0E85" w14:textId="39981244" w:rsidR="003B149D" w:rsidRDefault="003B149D" w:rsidP="00744766">
      <w:pPr>
        <w:ind w:firstLine="72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1.1.</w:t>
      </w:r>
      <w:r w:rsidR="00EF2F6D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pirminio ir antrinio lygio </w:t>
      </w:r>
      <w:r w:rsidR="001A7E58">
        <w:rPr>
          <w:color w:val="000000"/>
          <w:shd w:val="clear" w:color="auto" w:fill="FFFFFF"/>
        </w:rPr>
        <w:t>skubiosios medicinos pagalbos paslaugų</w:t>
      </w:r>
      <w:r>
        <w:rPr>
          <w:color w:val="000000"/>
          <w:shd w:val="clear" w:color="auto" w:fill="FFFFFF"/>
        </w:rPr>
        <w:t xml:space="preserve"> teikimą </w:t>
      </w:r>
      <w:r w:rsidR="00A773FA">
        <w:rPr>
          <w:color w:val="000000"/>
          <w:shd w:val="clear" w:color="auto" w:fill="FFFFFF"/>
        </w:rPr>
        <w:t>ir pagalbą prasidėjus</w:t>
      </w:r>
      <w:r w:rsidRPr="003B149D">
        <w:rPr>
          <w:color w:val="000000"/>
          <w:shd w:val="clear" w:color="auto" w:fill="FFFFFF"/>
        </w:rPr>
        <w:t xml:space="preserve"> gimdymui</w:t>
      </w:r>
      <w:r w:rsidR="00B566A3" w:rsidRPr="009C096F">
        <w:rPr>
          <w:color w:val="000000"/>
          <w:shd w:val="clear" w:color="auto" w:fill="FFFFFF"/>
        </w:rPr>
        <w:t>;</w:t>
      </w:r>
      <w:r w:rsidR="00EF2F6D" w:rsidRPr="001411E5">
        <w:rPr>
          <w:color w:val="000000"/>
          <w:shd w:val="clear" w:color="auto" w:fill="FFFFFF"/>
        </w:rPr>
        <w:t xml:space="preserve"> </w:t>
      </w:r>
      <w:r w:rsidRPr="001411E5">
        <w:rPr>
          <w:color w:val="000000"/>
          <w:shd w:val="clear" w:color="auto" w:fill="FFFFFF"/>
        </w:rPr>
        <w:t xml:space="preserve"> </w:t>
      </w:r>
    </w:p>
    <w:p w14:paraId="5BA70C33" w14:textId="00FEC052" w:rsidR="003B149D" w:rsidRDefault="003B149D" w:rsidP="00744766">
      <w:pPr>
        <w:ind w:firstLine="72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1.2. savalaikį paciento pervežimą į tretinio lygio paslaugas teikiančią asmens sveikatos priežiūros įstaigą, esant poreikiui teikti tretinio lygio skubiosios medicinos pagalbos paslaugas;</w:t>
      </w:r>
    </w:p>
    <w:p w14:paraId="42EAC1F7" w14:textId="46439D5E" w:rsidR="0092537D" w:rsidRDefault="003B149D" w:rsidP="00744766">
      <w:pPr>
        <w:ind w:firstLine="72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1.3. </w:t>
      </w:r>
      <w:r w:rsidR="00EF2F6D">
        <w:rPr>
          <w:color w:val="000000"/>
          <w:shd w:val="clear" w:color="auto" w:fill="FFFFFF"/>
        </w:rPr>
        <w:t>visuomenės sveikatos priežiūrą.</w:t>
      </w:r>
    </w:p>
    <w:p w14:paraId="21E16677" w14:textId="010D8F25" w:rsidR="003B149D" w:rsidRPr="00EF2F6D" w:rsidRDefault="00EF2F6D" w:rsidP="003B149D">
      <w:pPr>
        <w:ind w:firstLine="720"/>
        <w:jc w:val="both"/>
      </w:pPr>
      <w:r w:rsidRPr="00EF2F6D">
        <w:t xml:space="preserve">2. </w:t>
      </w:r>
      <w:r w:rsidR="001411E5">
        <w:t>Lietuvos Respublikos s</w:t>
      </w:r>
      <w:r w:rsidR="003B149D">
        <w:t xml:space="preserve">veikatos apsaugos ministerijai </w:t>
      </w:r>
      <w:r w:rsidR="00B566A3">
        <w:t>organizuoti</w:t>
      </w:r>
      <w:r w:rsidR="00556F23">
        <w:t xml:space="preserve"> užsieniečiams</w:t>
      </w:r>
      <w:r w:rsidR="00B566A3">
        <w:t xml:space="preserve"> </w:t>
      </w:r>
      <w:r w:rsidR="001A7E58">
        <w:t xml:space="preserve">tretinio lygio skubiosios medicinos pagalbos </w:t>
      </w:r>
      <w:r w:rsidR="00541221">
        <w:t xml:space="preserve">paslaugų </w:t>
      </w:r>
      <w:r w:rsidR="001A7E58">
        <w:t>teikimą</w:t>
      </w:r>
      <w:r w:rsidR="00B566A3">
        <w:t>.</w:t>
      </w:r>
    </w:p>
    <w:p w14:paraId="17A6564A" w14:textId="6A827CB8" w:rsidR="00EF2F6D" w:rsidRDefault="003B149D" w:rsidP="00744766">
      <w:pPr>
        <w:ind w:firstLine="720"/>
        <w:jc w:val="both"/>
      </w:pPr>
      <w:r>
        <w:t xml:space="preserve">3. </w:t>
      </w:r>
      <w:r w:rsidR="00EF2F6D" w:rsidRPr="00EF2F6D">
        <w:t xml:space="preserve">Valstybinei ligonių kasai prie Sveikatos apsaugos ministerijos </w:t>
      </w:r>
      <w:r w:rsidR="00EF2F6D">
        <w:t xml:space="preserve">organizuoti </w:t>
      </w:r>
      <w:r w:rsidR="00556F23" w:rsidRPr="00556F23">
        <w:t>užsieniečiams</w:t>
      </w:r>
      <w:r w:rsidR="00EF2F6D">
        <w:t xml:space="preserve"> suteikt</w:t>
      </w:r>
      <w:r w:rsidR="00541221">
        <w:t xml:space="preserve">ų asmens </w:t>
      </w:r>
      <w:r w:rsidR="00EF2F6D">
        <w:t xml:space="preserve">sveikatos priežiūros paslaugų </w:t>
      </w:r>
      <w:r w:rsidR="00541221">
        <w:t xml:space="preserve">išlaidų </w:t>
      </w:r>
      <w:r w:rsidR="00EF2F6D">
        <w:t>apmokėjimą valstybės biudžeto lėšomis.</w:t>
      </w:r>
    </w:p>
    <w:p w14:paraId="66E7AEB4" w14:textId="61262DB8" w:rsidR="00541221" w:rsidRDefault="00541221" w:rsidP="00744766">
      <w:pPr>
        <w:ind w:firstLine="720"/>
        <w:jc w:val="both"/>
      </w:pPr>
    </w:p>
    <w:p w14:paraId="10B4CF20" w14:textId="037ACBF4" w:rsidR="00541221" w:rsidRDefault="00541221" w:rsidP="00744766">
      <w:pPr>
        <w:ind w:firstLine="720"/>
        <w:jc w:val="both"/>
      </w:pPr>
    </w:p>
    <w:p w14:paraId="18EF1481" w14:textId="77777777" w:rsidR="00541221" w:rsidRDefault="00541221" w:rsidP="00744766">
      <w:pPr>
        <w:ind w:firstLine="720"/>
        <w:jc w:val="both"/>
      </w:pPr>
    </w:p>
    <w:p w14:paraId="1C243A78" w14:textId="56913E90" w:rsidR="00602074" w:rsidRPr="009A1E5B" w:rsidRDefault="00EF2F6D" w:rsidP="00602074">
      <w:pPr>
        <w:tabs>
          <w:tab w:val="right" w:pos="9639"/>
        </w:tabs>
        <w:rPr>
          <w:color w:val="000000"/>
          <w:shd w:val="clear" w:color="auto" w:fill="FFFFFF"/>
        </w:rPr>
      </w:pPr>
      <w:r>
        <w:rPr>
          <w:color w:val="000000"/>
          <w:lang w:eastAsia="lt-LT"/>
        </w:rPr>
        <w:t>Vidaus reikalų ministrė</w:t>
      </w:r>
      <w:r w:rsidR="0046640E">
        <w:rPr>
          <w:color w:val="000000"/>
          <w:lang w:eastAsia="lt-LT"/>
        </w:rPr>
        <w:t>,</w:t>
      </w:r>
      <w:r w:rsidR="00602074" w:rsidRPr="009A1E5B" w:rsidDel="00C12E3D">
        <w:t xml:space="preserve"> </w:t>
      </w:r>
      <w:r w:rsidR="00602074" w:rsidRPr="009A1E5B">
        <w:rPr>
          <w:color w:val="000000"/>
          <w:shd w:val="clear" w:color="auto" w:fill="FFFFFF"/>
        </w:rPr>
        <w:t>valstybės lygio</w:t>
      </w:r>
    </w:p>
    <w:p w14:paraId="34E3DC1F" w14:textId="1F50C29B" w:rsidR="00602074" w:rsidRPr="009A1E5B" w:rsidRDefault="00602074" w:rsidP="00602074">
      <w:r w:rsidRPr="009A1E5B">
        <w:rPr>
          <w:color w:val="000000"/>
          <w:shd w:val="clear" w:color="auto" w:fill="FFFFFF"/>
        </w:rPr>
        <w:t>ekstremaliosios situacijos valstybės operacijų vadov</w:t>
      </w:r>
      <w:r w:rsidR="00EF2F6D">
        <w:rPr>
          <w:color w:val="000000"/>
          <w:shd w:val="clear" w:color="auto" w:fill="FFFFFF"/>
        </w:rPr>
        <w:t>ė</w:t>
      </w:r>
      <w:r w:rsidRPr="009A1E5B">
        <w:rPr>
          <w:color w:val="000000"/>
          <w:shd w:val="clear" w:color="auto" w:fill="FFFFFF"/>
        </w:rPr>
        <w:t xml:space="preserve"> </w:t>
      </w:r>
      <w:r w:rsidRPr="009A1E5B">
        <w:rPr>
          <w:color w:val="000000"/>
          <w:shd w:val="clear" w:color="auto" w:fill="FFFFFF"/>
        </w:rPr>
        <w:tab/>
      </w:r>
      <w:r w:rsidRPr="009A1E5B">
        <w:rPr>
          <w:color w:val="000000"/>
          <w:shd w:val="clear" w:color="auto" w:fill="FFFFFF"/>
        </w:rPr>
        <w:tab/>
      </w:r>
      <w:r w:rsidRPr="009A1E5B">
        <w:rPr>
          <w:color w:val="000000"/>
          <w:shd w:val="clear" w:color="auto" w:fill="FFFFFF"/>
        </w:rPr>
        <w:tab/>
      </w:r>
      <w:r w:rsidRPr="009A1E5B">
        <w:rPr>
          <w:color w:val="000000"/>
          <w:shd w:val="clear" w:color="auto" w:fill="FFFFFF"/>
        </w:rPr>
        <w:tab/>
      </w:r>
      <w:r w:rsidR="001411E5">
        <w:rPr>
          <w:color w:val="000000"/>
          <w:shd w:val="clear" w:color="auto" w:fill="FFFFFF"/>
        </w:rPr>
        <w:t xml:space="preserve">            </w:t>
      </w:r>
      <w:r w:rsidRPr="009A1E5B">
        <w:t>A</w:t>
      </w:r>
      <w:r w:rsidR="00EF2F6D">
        <w:t>gnė Bilotaitė</w:t>
      </w:r>
    </w:p>
    <w:p w14:paraId="39908B3F" w14:textId="018E034B" w:rsidR="00FC2BBD" w:rsidRPr="009A1E5B" w:rsidRDefault="00FC2BBD" w:rsidP="00602074"/>
    <w:sectPr w:rsidR="00FC2BBD" w:rsidRPr="009A1E5B" w:rsidSect="001B0A71">
      <w:headerReference w:type="even" r:id="rId10"/>
      <w:headerReference w:type="default" r:id="rId11"/>
      <w:headerReference w:type="first" r:id="rId12"/>
      <w:footerReference w:type="first" r:id="rId13"/>
      <w:pgSz w:w="11906" w:h="16838" w:code="9"/>
      <w:pgMar w:top="1701" w:right="567" w:bottom="1134" w:left="1276" w:header="1134" w:footer="1134" w:gutter="0"/>
      <w:cols w:space="1296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92DFB2" w16cex:dateUtc="2021-07-09T11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C5BBD94" w16cid:durableId="2492DFB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FC2661" w14:textId="77777777" w:rsidR="009B3167" w:rsidRDefault="009B3167">
      <w:r>
        <w:separator/>
      </w:r>
    </w:p>
  </w:endnote>
  <w:endnote w:type="continuationSeparator" w:id="0">
    <w:p w14:paraId="69845117" w14:textId="77777777" w:rsidR="009B3167" w:rsidRDefault="009B3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B1C4A1" w14:textId="1B6788E9" w:rsidR="00EE3AA2" w:rsidRPr="00ED0BB5" w:rsidRDefault="00EE3AA2" w:rsidP="00ED0BB5">
    <w:pPr>
      <w:pStyle w:val="Porat"/>
    </w:pPr>
    <w:bookmarkStart w:id="3" w:name="_Hlk31124447"/>
    <w:bookmarkStart w:id="4" w:name="_Hlk31124448"/>
  </w:p>
  <w:bookmarkEnd w:id="3"/>
  <w:bookmarkEnd w:id="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805EAC" w14:textId="77777777" w:rsidR="009B3167" w:rsidRDefault="009B3167">
      <w:r>
        <w:separator/>
      </w:r>
    </w:p>
  </w:footnote>
  <w:footnote w:type="continuationSeparator" w:id="0">
    <w:p w14:paraId="2B8ED096" w14:textId="77777777" w:rsidR="009B3167" w:rsidRDefault="009B3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A9788A" w14:textId="77777777" w:rsidR="00FC2BBD" w:rsidRDefault="003B4A7E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FC2BBD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582042D" w14:textId="77777777" w:rsidR="00FC2BBD" w:rsidRDefault="00FC2BB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5606F1" w14:textId="77777777" w:rsidR="00FC2BBD" w:rsidRDefault="003B4A7E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FC2BBD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BE54E3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2955283D" w14:textId="77777777" w:rsidR="00FC2BBD" w:rsidRDefault="00FC2BBD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AF107" w14:textId="77777777" w:rsidR="00FC2BBD" w:rsidRDefault="00FC2BBD">
    <w:pPr>
      <w:pStyle w:val="Antrats"/>
      <w:jc w:val="center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720C2"/>
    <w:multiLevelType w:val="hybridMultilevel"/>
    <w:tmpl w:val="3D10F13C"/>
    <w:lvl w:ilvl="0" w:tplc="1FA8CAD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6BF5D54"/>
    <w:multiLevelType w:val="hybridMultilevel"/>
    <w:tmpl w:val="032C14AA"/>
    <w:lvl w:ilvl="0" w:tplc="2CF082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489226B"/>
    <w:multiLevelType w:val="hybridMultilevel"/>
    <w:tmpl w:val="8342034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09E"/>
    <w:rsid w:val="00007DB8"/>
    <w:rsid w:val="000111A7"/>
    <w:rsid w:val="0001416C"/>
    <w:rsid w:val="00014D4A"/>
    <w:rsid w:val="000160F7"/>
    <w:rsid w:val="000162AE"/>
    <w:rsid w:val="000203F2"/>
    <w:rsid w:val="00024B50"/>
    <w:rsid w:val="00025DA1"/>
    <w:rsid w:val="000268D6"/>
    <w:rsid w:val="0002757F"/>
    <w:rsid w:val="00031027"/>
    <w:rsid w:val="00035541"/>
    <w:rsid w:val="0004134C"/>
    <w:rsid w:val="0004659E"/>
    <w:rsid w:val="00055528"/>
    <w:rsid w:val="00056887"/>
    <w:rsid w:val="00063B78"/>
    <w:rsid w:val="00095C04"/>
    <w:rsid w:val="000966FD"/>
    <w:rsid w:val="000C0BAA"/>
    <w:rsid w:val="000C2EEA"/>
    <w:rsid w:val="000C63E3"/>
    <w:rsid w:val="000D3121"/>
    <w:rsid w:val="000E10B7"/>
    <w:rsid w:val="000E19B3"/>
    <w:rsid w:val="000E4D76"/>
    <w:rsid w:val="000E4D81"/>
    <w:rsid w:val="000E5465"/>
    <w:rsid w:val="000F26A1"/>
    <w:rsid w:val="000F4F8A"/>
    <w:rsid w:val="00102501"/>
    <w:rsid w:val="00104075"/>
    <w:rsid w:val="00112CF9"/>
    <w:rsid w:val="0011333E"/>
    <w:rsid w:val="00115980"/>
    <w:rsid w:val="00116304"/>
    <w:rsid w:val="00122057"/>
    <w:rsid w:val="001220FF"/>
    <w:rsid w:val="00140693"/>
    <w:rsid w:val="00140DC8"/>
    <w:rsid w:val="001411E5"/>
    <w:rsid w:val="00153E76"/>
    <w:rsid w:val="00155E46"/>
    <w:rsid w:val="0015663A"/>
    <w:rsid w:val="00162240"/>
    <w:rsid w:val="0017664A"/>
    <w:rsid w:val="00180F6E"/>
    <w:rsid w:val="00181B2A"/>
    <w:rsid w:val="001A4921"/>
    <w:rsid w:val="001A65C5"/>
    <w:rsid w:val="001A7E58"/>
    <w:rsid w:val="001B0A71"/>
    <w:rsid w:val="001B4A8A"/>
    <w:rsid w:val="001C3867"/>
    <w:rsid w:val="001E32B5"/>
    <w:rsid w:val="001E3CE9"/>
    <w:rsid w:val="00201BC7"/>
    <w:rsid w:val="00203574"/>
    <w:rsid w:val="00206E7B"/>
    <w:rsid w:val="00216321"/>
    <w:rsid w:val="0022162C"/>
    <w:rsid w:val="00230EDF"/>
    <w:rsid w:val="002335B8"/>
    <w:rsid w:val="00233707"/>
    <w:rsid w:val="00235E5D"/>
    <w:rsid w:val="0025437C"/>
    <w:rsid w:val="00264F26"/>
    <w:rsid w:val="00274EEE"/>
    <w:rsid w:val="00281B3D"/>
    <w:rsid w:val="00282386"/>
    <w:rsid w:val="0028480B"/>
    <w:rsid w:val="00284EEE"/>
    <w:rsid w:val="002A383A"/>
    <w:rsid w:val="002A45CD"/>
    <w:rsid w:val="002A646D"/>
    <w:rsid w:val="002B018E"/>
    <w:rsid w:val="002B1499"/>
    <w:rsid w:val="002B219A"/>
    <w:rsid w:val="002B43D3"/>
    <w:rsid w:val="002B543B"/>
    <w:rsid w:val="002C794F"/>
    <w:rsid w:val="002F64C0"/>
    <w:rsid w:val="003010BB"/>
    <w:rsid w:val="00301F71"/>
    <w:rsid w:val="00303D7F"/>
    <w:rsid w:val="00311025"/>
    <w:rsid w:val="003143E0"/>
    <w:rsid w:val="0031537E"/>
    <w:rsid w:val="00316B22"/>
    <w:rsid w:val="00335D73"/>
    <w:rsid w:val="0034219C"/>
    <w:rsid w:val="0035176D"/>
    <w:rsid w:val="00355D43"/>
    <w:rsid w:val="0036337E"/>
    <w:rsid w:val="003639CB"/>
    <w:rsid w:val="00373351"/>
    <w:rsid w:val="003736B3"/>
    <w:rsid w:val="00390E59"/>
    <w:rsid w:val="00396F3D"/>
    <w:rsid w:val="003A76C0"/>
    <w:rsid w:val="003B149D"/>
    <w:rsid w:val="003B4A7E"/>
    <w:rsid w:val="003C233E"/>
    <w:rsid w:val="003C3263"/>
    <w:rsid w:val="003D03B8"/>
    <w:rsid w:val="003D42CA"/>
    <w:rsid w:val="003D5FF8"/>
    <w:rsid w:val="003E5EFD"/>
    <w:rsid w:val="003F1468"/>
    <w:rsid w:val="003F289A"/>
    <w:rsid w:val="003F767F"/>
    <w:rsid w:val="00404A16"/>
    <w:rsid w:val="00406D1B"/>
    <w:rsid w:val="00416F87"/>
    <w:rsid w:val="00422D29"/>
    <w:rsid w:val="0042382A"/>
    <w:rsid w:val="004252AC"/>
    <w:rsid w:val="004339B0"/>
    <w:rsid w:val="0044458A"/>
    <w:rsid w:val="004560F2"/>
    <w:rsid w:val="0045639E"/>
    <w:rsid w:val="004600D6"/>
    <w:rsid w:val="004653A0"/>
    <w:rsid w:val="00466094"/>
    <w:rsid w:val="0046640E"/>
    <w:rsid w:val="00466E95"/>
    <w:rsid w:val="004716CC"/>
    <w:rsid w:val="00473E73"/>
    <w:rsid w:val="004834F7"/>
    <w:rsid w:val="00485E7B"/>
    <w:rsid w:val="004A16E4"/>
    <w:rsid w:val="004A1B73"/>
    <w:rsid w:val="004A33B8"/>
    <w:rsid w:val="004B1DF2"/>
    <w:rsid w:val="004B2864"/>
    <w:rsid w:val="004B3942"/>
    <w:rsid w:val="004B68AE"/>
    <w:rsid w:val="004C2F70"/>
    <w:rsid w:val="004C35BA"/>
    <w:rsid w:val="004D0EF9"/>
    <w:rsid w:val="004D2B38"/>
    <w:rsid w:val="004E1269"/>
    <w:rsid w:val="004E1E0D"/>
    <w:rsid w:val="004E32A5"/>
    <w:rsid w:val="004F06C7"/>
    <w:rsid w:val="00500669"/>
    <w:rsid w:val="005069C8"/>
    <w:rsid w:val="00507B48"/>
    <w:rsid w:val="00513E16"/>
    <w:rsid w:val="00515F15"/>
    <w:rsid w:val="005338D1"/>
    <w:rsid w:val="005409FA"/>
    <w:rsid w:val="00541221"/>
    <w:rsid w:val="00544EAD"/>
    <w:rsid w:val="0054533F"/>
    <w:rsid w:val="00552032"/>
    <w:rsid w:val="00552A50"/>
    <w:rsid w:val="00555DCC"/>
    <w:rsid w:val="00556750"/>
    <w:rsid w:val="00556F23"/>
    <w:rsid w:val="005571F7"/>
    <w:rsid w:val="00566403"/>
    <w:rsid w:val="005700A1"/>
    <w:rsid w:val="00570263"/>
    <w:rsid w:val="00572B90"/>
    <w:rsid w:val="005913EF"/>
    <w:rsid w:val="0059247F"/>
    <w:rsid w:val="005A4ACC"/>
    <w:rsid w:val="005B1649"/>
    <w:rsid w:val="005B3C05"/>
    <w:rsid w:val="005B4CBB"/>
    <w:rsid w:val="005B73B0"/>
    <w:rsid w:val="005C1FB3"/>
    <w:rsid w:val="005C7ACA"/>
    <w:rsid w:val="005D4979"/>
    <w:rsid w:val="005D6EC1"/>
    <w:rsid w:val="005E08DF"/>
    <w:rsid w:val="005E6ABE"/>
    <w:rsid w:val="005F3151"/>
    <w:rsid w:val="00602074"/>
    <w:rsid w:val="00606136"/>
    <w:rsid w:val="006079D3"/>
    <w:rsid w:val="006258A6"/>
    <w:rsid w:val="00641DEC"/>
    <w:rsid w:val="006422B0"/>
    <w:rsid w:val="00650057"/>
    <w:rsid w:val="00652D89"/>
    <w:rsid w:val="00653366"/>
    <w:rsid w:val="00656290"/>
    <w:rsid w:val="0065735F"/>
    <w:rsid w:val="006600EF"/>
    <w:rsid w:val="006748E4"/>
    <w:rsid w:val="00690EE3"/>
    <w:rsid w:val="006952D9"/>
    <w:rsid w:val="006B6CE4"/>
    <w:rsid w:val="006B721C"/>
    <w:rsid w:val="006C597A"/>
    <w:rsid w:val="006C5BED"/>
    <w:rsid w:val="006D1E5A"/>
    <w:rsid w:val="006D2B68"/>
    <w:rsid w:val="006D5087"/>
    <w:rsid w:val="006E513E"/>
    <w:rsid w:val="006F51B6"/>
    <w:rsid w:val="006F6B71"/>
    <w:rsid w:val="006F7F40"/>
    <w:rsid w:val="007023C6"/>
    <w:rsid w:val="0070470D"/>
    <w:rsid w:val="00704C9D"/>
    <w:rsid w:val="00706231"/>
    <w:rsid w:val="00706751"/>
    <w:rsid w:val="007131B8"/>
    <w:rsid w:val="00715652"/>
    <w:rsid w:val="007156AB"/>
    <w:rsid w:val="007206F6"/>
    <w:rsid w:val="0072190A"/>
    <w:rsid w:val="00722A5A"/>
    <w:rsid w:val="0072522D"/>
    <w:rsid w:val="007267CB"/>
    <w:rsid w:val="00744766"/>
    <w:rsid w:val="00756C1D"/>
    <w:rsid w:val="00757CDE"/>
    <w:rsid w:val="0078463B"/>
    <w:rsid w:val="007875A2"/>
    <w:rsid w:val="007A041B"/>
    <w:rsid w:val="007A59F7"/>
    <w:rsid w:val="007B28C4"/>
    <w:rsid w:val="007B2A09"/>
    <w:rsid w:val="007B3B63"/>
    <w:rsid w:val="007C29FD"/>
    <w:rsid w:val="007F337F"/>
    <w:rsid w:val="00800B06"/>
    <w:rsid w:val="00801026"/>
    <w:rsid w:val="0080412B"/>
    <w:rsid w:val="00816A91"/>
    <w:rsid w:val="00821DB2"/>
    <w:rsid w:val="00827FBC"/>
    <w:rsid w:val="00845FFA"/>
    <w:rsid w:val="008537AC"/>
    <w:rsid w:val="00860B57"/>
    <w:rsid w:val="00860C88"/>
    <w:rsid w:val="0086159B"/>
    <w:rsid w:val="0087148A"/>
    <w:rsid w:val="00875899"/>
    <w:rsid w:val="00880BD7"/>
    <w:rsid w:val="00884593"/>
    <w:rsid w:val="00884F6D"/>
    <w:rsid w:val="008A3564"/>
    <w:rsid w:val="008A5A99"/>
    <w:rsid w:val="008B450E"/>
    <w:rsid w:val="008C0700"/>
    <w:rsid w:val="008C7338"/>
    <w:rsid w:val="008D0556"/>
    <w:rsid w:val="008D3364"/>
    <w:rsid w:val="008D512C"/>
    <w:rsid w:val="008E3431"/>
    <w:rsid w:val="008E3F87"/>
    <w:rsid w:val="008F3A88"/>
    <w:rsid w:val="00901F6A"/>
    <w:rsid w:val="00903222"/>
    <w:rsid w:val="00912058"/>
    <w:rsid w:val="009125F0"/>
    <w:rsid w:val="00920C0A"/>
    <w:rsid w:val="0092537D"/>
    <w:rsid w:val="0093078F"/>
    <w:rsid w:val="0096518C"/>
    <w:rsid w:val="00977ECC"/>
    <w:rsid w:val="00980DA4"/>
    <w:rsid w:val="00985346"/>
    <w:rsid w:val="00987B1C"/>
    <w:rsid w:val="00993712"/>
    <w:rsid w:val="009A0BB8"/>
    <w:rsid w:val="009A1E5B"/>
    <w:rsid w:val="009A4B76"/>
    <w:rsid w:val="009B3167"/>
    <w:rsid w:val="009C096F"/>
    <w:rsid w:val="009C0F9E"/>
    <w:rsid w:val="009C1907"/>
    <w:rsid w:val="009D0B3E"/>
    <w:rsid w:val="009D4411"/>
    <w:rsid w:val="009E68D0"/>
    <w:rsid w:val="009F5558"/>
    <w:rsid w:val="00A20372"/>
    <w:rsid w:val="00A23E4F"/>
    <w:rsid w:val="00A24E84"/>
    <w:rsid w:val="00A336CD"/>
    <w:rsid w:val="00A34985"/>
    <w:rsid w:val="00A41B19"/>
    <w:rsid w:val="00A421DB"/>
    <w:rsid w:val="00A4237B"/>
    <w:rsid w:val="00A451FF"/>
    <w:rsid w:val="00A73155"/>
    <w:rsid w:val="00A75B58"/>
    <w:rsid w:val="00A773FA"/>
    <w:rsid w:val="00A80F91"/>
    <w:rsid w:val="00A813E4"/>
    <w:rsid w:val="00A8555F"/>
    <w:rsid w:val="00A877EC"/>
    <w:rsid w:val="00A94181"/>
    <w:rsid w:val="00AA45E2"/>
    <w:rsid w:val="00AB59E3"/>
    <w:rsid w:val="00AB6577"/>
    <w:rsid w:val="00AC3393"/>
    <w:rsid w:val="00AD3B0A"/>
    <w:rsid w:val="00AD70AD"/>
    <w:rsid w:val="00AE1A7A"/>
    <w:rsid w:val="00AE5D04"/>
    <w:rsid w:val="00AE7E7A"/>
    <w:rsid w:val="00B0145F"/>
    <w:rsid w:val="00B0448E"/>
    <w:rsid w:val="00B065FB"/>
    <w:rsid w:val="00B17F13"/>
    <w:rsid w:val="00B33C58"/>
    <w:rsid w:val="00B40E52"/>
    <w:rsid w:val="00B41482"/>
    <w:rsid w:val="00B42D74"/>
    <w:rsid w:val="00B439B5"/>
    <w:rsid w:val="00B447E3"/>
    <w:rsid w:val="00B509AF"/>
    <w:rsid w:val="00B566A3"/>
    <w:rsid w:val="00B71B45"/>
    <w:rsid w:val="00B730BF"/>
    <w:rsid w:val="00B74594"/>
    <w:rsid w:val="00B96B64"/>
    <w:rsid w:val="00BA349D"/>
    <w:rsid w:val="00BB73BE"/>
    <w:rsid w:val="00BC3442"/>
    <w:rsid w:val="00BC7066"/>
    <w:rsid w:val="00BC7196"/>
    <w:rsid w:val="00BD1A28"/>
    <w:rsid w:val="00BE3B60"/>
    <w:rsid w:val="00BE54E3"/>
    <w:rsid w:val="00BF06E6"/>
    <w:rsid w:val="00C049D4"/>
    <w:rsid w:val="00C057FC"/>
    <w:rsid w:val="00C13DF1"/>
    <w:rsid w:val="00C27BF2"/>
    <w:rsid w:val="00C43D18"/>
    <w:rsid w:val="00C4690F"/>
    <w:rsid w:val="00C60646"/>
    <w:rsid w:val="00C62A43"/>
    <w:rsid w:val="00C62B2E"/>
    <w:rsid w:val="00C65F90"/>
    <w:rsid w:val="00C70BDD"/>
    <w:rsid w:val="00C740B1"/>
    <w:rsid w:val="00C852B1"/>
    <w:rsid w:val="00C96513"/>
    <w:rsid w:val="00CA086C"/>
    <w:rsid w:val="00CA76EE"/>
    <w:rsid w:val="00CB5BFC"/>
    <w:rsid w:val="00CC0522"/>
    <w:rsid w:val="00CC7174"/>
    <w:rsid w:val="00CD0EEF"/>
    <w:rsid w:val="00CE37E3"/>
    <w:rsid w:val="00CF5EAD"/>
    <w:rsid w:val="00CF723E"/>
    <w:rsid w:val="00CF743F"/>
    <w:rsid w:val="00D17078"/>
    <w:rsid w:val="00D24DF3"/>
    <w:rsid w:val="00D31D64"/>
    <w:rsid w:val="00D37FA7"/>
    <w:rsid w:val="00D41F53"/>
    <w:rsid w:val="00D42A91"/>
    <w:rsid w:val="00D50A07"/>
    <w:rsid w:val="00D514BE"/>
    <w:rsid w:val="00D572C0"/>
    <w:rsid w:val="00D62FA3"/>
    <w:rsid w:val="00D66668"/>
    <w:rsid w:val="00D668AA"/>
    <w:rsid w:val="00D66BE4"/>
    <w:rsid w:val="00D7503F"/>
    <w:rsid w:val="00D76319"/>
    <w:rsid w:val="00D80FCA"/>
    <w:rsid w:val="00D8292E"/>
    <w:rsid w:val="00D8619B"/>
    <w:rsid w:val="00DA4903"/>
    <w:rsid w:val="00DB27CC"/>
    <w:rsid w:val="00DB306D"/>
    <w:rsid w:val="00DC29B2"/>
    <w:rsid w:val="00DD0D7C"/>
    <w:rsid w:val="00DD4EF8"/>
    <w:rsid w:val="00DE1D0A"/>
    <w:rsid w:val="00DF2428"/>
    <w:rsid w:val="00DF5F39"/>
    <w:rsid w:val="00E11E9E"/>
    <w:rsid w:val="00E12617"/>
    <w:rsid w:val="00E26ED0"/>
    <w:rsid w:val="00E4640B"/>
    <w:rsid w:val="00E84C22"/>
    <w:rsid w:val="00E85DF7"/>
    <w:rsid w:val="00E872FD"/>
    <w:rsid w:val="00E93017"/>
    <w:rsid w:val="00EB4DB0"/>
    <w:rsid w:val="00EC2C94"/>
    <w:rsid w:val="00EC56F8"/>
    <w:rsid w:val="00ED0BB5"/>
    <w:rsid w:val="00ED15E8"/>
    <w:rsid w:val="00ED1AC9"/>
    <w:rsid w:val="00ED3136"/>
    <w:rsid w:val="00EE0099"/>
    <w:rsid w:val="00EE247E"/>
    <w:rsid w:val="00EE3AA2"/>
    <w:rsid w:val="00EE54F4"/>
    <w:rsid w:val="00EE788F"/>
    <w:rsid w:val="00EE7A6F"/>
    <w:rsid w:val="00EF128C"/>
    <w:rsid w:val="00EF2F6D"/>
    <w:rsid w:val="00EF7C32"/>
    <w:rsid w:val="00F01A30"/>
    <w:rsid w:val="00F078D3"/>
    <w:rsid w:val="00F15C96"/>
    <w:rsid w:val="00F16782"/>
    <w:rsid w:val="00F211FE"/>
    <w:rsid w:val="00F3098C"/>
    <w:rsid w:val="00F35394"/>
    <w:rsid w:val="00F36CBC"/>
    <w:rsid w:val="00F3723B"/>
    <w:rsid w:val="00F3797B"/>
    <w:rsid w:val="00F471E0"/>
    <w:rsid w:val="00F53675"/>
    <w:rsid w:val="00F55EA5"/>
    <w:rsid w:val="00F5604D"/>
    <w:rsid w:val="00F611E6"/>
    <w:rsid w:val="00F73CB3"/>
    <w:rsid w:val="00F919A8"/>
    <w:rsid w:val="00F92E10"/>
    <w:rsid w:val="00FA161A"/>
    <w:rsid w:val="00FB475A"/>
    <w:rsid w:val="00FB4A47"/>
    <w:rsid w:val="00FB7691"/>
    <w:rsid w:val="00FB77CA"/>
    <w:rsid w:val="00FC2BBD"/>
    <w:rsid w:val="00FD0222"/>
    <w:rsid w:val="00FD109E"/>
    <w:rsid w:val="00FD11F9"/>
    <w:rsid w:val="00FD27FE"/>
    <w:rsid w:val="00FD2D8D"/>
    <w:rsid w:val="00FF1B0A"/>
    <w:rsid w:val="00FF1B5A"/>
    <w:rsid w:val="00FF239D"/>
    <w:rsid w:val="00FF5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48637806"/>
  <w15:docId w15:val="{C4E21F11-8D66-4C74-A07D-BB4F1A531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8619B"/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D8619B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semiHidden/>
    <w:rsid w:val="00031027"/>
    <w:rPr>
      <w:sz w:val="24"/>
      <w:szCs w:val="24"/>
      <w:lang w:eastAsia="en-US"/>
    </w:rPr>
  </w:style>
  <w:style w:type="paragraph" w:styleId="Porat">
    <w:name w:val="footer"/>
    <w:basedOn w:val="prastasis"/>
    <w:link w:val="PoratDiagrama"/>
    <w:uiPriority w:val="99"/>
    <w:rsid w:val="00D8619B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rsid w:val="00031027"/>
    <w:rPr>
      <w:sz w:val="24"/>
      <w:szCs w:val="24"/>
      <w:lang w:eastAsia="en-US"/>
    </w:rPr>
  </w:style>
  <w:style w:type="character" w:styleId="Hipersaitas">
    <w:name w:val="Hyperlink"/>
    <w:uiPriority w:val="99"/>
    <w:rsid w:val="00D8619B"/>
    <w:rPr>
      <w:color w:val="auto"/>
      <w:u w:val="none"/>
    </w:rPr>
  </w:style>
  <w:style w:type="character" w:styleId="Puslapionumeris">
    <w:name w:val="page number"/>
    <w:basedOn w:val="Numatytasispastraiposriftas"/>
    <w:uiPriority w:val="99"/>
    <w:rsid w:val="00D8619B"/>
  </w:style>
  <w:style w:type="paragraph" w:styleId="Pagrindinistekstas">
    <w:name w:val="Body Text"/>
    <w:basedOn w:val="prastasis"/>
    <w:link w:val="PagrindinistekstasDiagrama"/>
    <w:uiPriority w:val="99"/>
    <w:rsid w:val="00D8619B"/>
    <w:pPr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rsid w:val="00031027"/>
    <w:rPr>
      <w:sz w:val="24"/>
      <w:szCs w:val="24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rsid w:val="00D8619B"/>
    <w:pPr>
      <w:ind w:firstLine="720"/>
      <w:jc w:val="both"/>
    </w:pPr>
  </w:style>
  <w:style w:type="character" w:customStyle="1" w:styleId="Pagrindinistekstas2Diagrama">
    <w:name w:val="Pagrindinis tekstas 2 Diagrama"/>
    <w:link w:val="Pagrindinistekstas2"/>
    <w:uiPriority w:val="99"/>
    <w:semiHidden/>
    <w:rsid w:val="00031027"/>
    <w:rPr>
      <w:sz w:val="24"/>
      <w:szCs w:val="24"/>
      <w:lang w:eastAsia="en-US"/>
    </w:rPr>
  </w:style>
  <w:style w:type="character" w:customStyle="1" w:styleId="st">
    <w:name w:val="st"/>
    <w:basedOn w:val="Numatytasispastraiposriftas"/>
    <w:rsid w:val="00BE54E3"/>
  </w:style>
  <w:style w:type="character" w:styleId="Emfaz">
    <w:name w:val="Emphasis"/>
    <w:basedOn w:val="Numatytasispastraiposriftas"/>
    <w:uiPriority w:val="20"/>
    <w:qFormat/>
    <w:rsid w:val="00BE54E3"/>
    <w:rPr>
      <w:i/>
      <w:iCs/>
    </w:rPr>
  </w:style>
  <w:style w:type="paragraph" w:styleId="Sraopastraipa">
    <w:name w:val="List Paragraph"/>
    <w:basedOn w:val="prastasis"/>
    <w:uiPriority w:val="34"/>
    <w:qFormat/>
    <w:rsid w:val="00F16782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34219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34219C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34219C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34219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34219C"/>
    <w:rPr>
      <w:b/>
      <w:bCs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19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19C"/>
    <w:rPr>
      <w:rFonts w:ascii="Segoe UI" w:hAnsi="Segoe UI" w:cs="Segoe UI"/>
      <w:sz w:val="18"/>
      <w:szCs w:val="18"/>
      <w:lang w:eastAsia="en-US"/>
    </w:rPr>
  </w:style>
  <w:style w:type="paragraph" w:styleId="Pataisymai">
    <w:name w:val="Revision"/>
    <w:hidden/>
    <w:uiPriority w:val="99"/>
    <w:semiHidden/>
    <w:rsid w:val="005B73B0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0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oginovic\Local%20Settings\Temporary%20Internet%20Files\OLK63\ministro_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true</Antrinis>
    <IconOverlay xmlns="http://schemas.microsoft.com/sharepoint/v4" xsi:nil="true"/>
    <Viesas xmlns="c17d48d0-422d-42ee-9c56-8fc8cd5675e3">true</Viesas>
    <Pagrindinis xmlns="c17d48d0-422d-42ee-9c56-8fc8cd5675e3">false</Pagrindinis>
    <xd_ProgID xmlns="http://schemas.microsoft.com/sharepoint/v3" xsi:nil="true"/>
    <rusiavimas xmlns="c17d48d0-422d-42ee-9c56-8fc8cd5675e3">70</rusiavima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2C083-1775-40E6-BAF1-731A4E9216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17d48d0-422d-42ee-9c56-8fc8cd5675e3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5969B1-B29F-40DE-B6C5-16CF0A7E78C7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sharepoint/v3"/>
    <ds:schemaRef ds:uri="http://schemas.microsoft.com/sharepoint/v4"/>
    <ds:schemaRef ds:uri="http://purl.org/dc/terms/"/>
    <ds:schemaRef ds:uri="http://schemas.openxmlformats.org/package/2006/metadata/core-properties"/>
    <ds:schemaRef ds:uri="c17d48d0-422d-42ee-9c56-8fc8cd5675e3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AFC22BA-DE72-413C-951F-E5E10278B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ministro_isakymas.dot</Template>
  <TotalTime>2</TotalTime>
  <Pages>1</Pages>
  <Words>1157</Words>
  <Characters>661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2001-05-00</vt:lpstr>
      <vt:lpstr>2001-05-00</vt:lpstr>
    </vt:vector>
  </TitlesOfParts>
  <Company>Sveikatos apsaugos ministerija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priedas</dc:title>
  <dc:creator>loginovic</dc:creator>
  <cp:lastModifiedBy>KEIDŪNĖ Vilma</cp:lastModifiedBy>
  <cp:revision>3</cp:revision>
  <cp:lastPrinted>2021-07-09T11:33:00Z</cp:lastPrinted>
  <dcterms:created xsi:type="dcterms:W3CDTF">2021-07-11T20:41:00Z</dcterms:created>
  <dcterms:modified xsi:type="dcterms:W3CDTF">2021-09-02T11:45:00Z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</Properties>
</file>